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71D" w:rsidRDefault="0087371D" w:rsidP="009F6008">
      <w:pPr>
        <w:spacing w:after="0"/>
        <w:jc w:val="center"/>
        <w:rPr>
          <w:i/>
          <w:sz w:val="36"/>
          <w:szCs w:val="36"/>
          <w:lang w:val="en-GB"/>
        </w:rPr>
      </w:pPr>
      <w:bookmarkStart w:id="0" w:name="_GoBack"/>
      <w:bookmarkEnd w:id="0"/>
    </w:p>
    <w:p w:rsidR="0087371D" w:rsidRDefault="0087371D" w:rsidP="009F6008">
      <w:pPr>
        <w:spacing w:after="0"/>
        <w:jc w:val="center"/>
        <w:rPr>
          <w:i/>
          <w:sz w:val="36"/>
          <w:szCs w:val="36"/>
          <w:lang w:val="en-GB"/>
        </w:rPr>
      </w:pPr>
    </w:p>
    <w:p w:rsidR="0085625F" w:rsidRPr="00027D6C" w:rsidRDefault="0085625F" w:rsidP="009F6008">
      <w:pPr>
        <w:spacing w:after="0"/>
        <w:jc w:val="center"/>
        <w:rPr>
          <w:i/>
          <w:sz w:val="36"/>
          <w:szCs w:val="36"/>
          <w:lang w:val="en-GB"/>
        </w:rPr>
      </w:pPr>
      <w:r w:rsidRPr="00027D6C">
        <w:rPr>
          <w:i/>
          <w:sz w:val="36"/>
          <w:szCs w:val="36"/>
          <w:lang w:val="en-GB"/>
        </w:rPr>
        <w:t>European Air Refuel</w:t>
      </w:r>
      <w:r w:rsidR="00836147" w:rsidRPr="00027D6C">
        <w:rPr>
          <w:i/>
          <w:sz w:val="36"/>
          <w:szCs w:val="36"/>
          <w:lang w:val="en-GB"/>
        </w:rPr>
        <w:t>l</w:t>
      </w:r>
      <w:r w:rsidRPr="00027D6C">
        <w:rPr>
          <w:i/>
          <w:sz w:val="36"/>
          <w:szCs w:val="36"/>
          <w:lang w:val="en-GB"/>
        </w:rPr>
        <w:t>ing Training 201</w:t>
      </w:r>
      <w:r w:rsidR="003403AC">
        <w:rPr>
          <w:i/>
          <w:sz w:val="36"/>
          <w:szCs w:val="36"/>
          <w:lang w:val="en-GB"/>
        </w:rPr>
        <w:t>9</w:t>
      </w:r>
    </w:p>
    <w:p w:rsidR="00D960C6" w:rsidRPr="000B6CDF" w:rsidRDefault="0085625F" w:rsidP="00EE3E15">
      <w:pPr>
        <w:spacing w:after="0"/>
        <w:jc w:val="center"/>
        <w:rPr>
          <w:b/>
          <w:i/>
          <w:color w:val="FF0000"/>
          <w:sz w:val="48"/>
          <w:szCs w:val="40"/>
          <w:u w:val="single"/>
          <w:lang w:val="en-GB"/>
        </w:rPr>
      </w:pPr>
      <w:r w:rsidRPr="000B6CDF">
        <w:rPr>
          <w:b/>
          <w:i/>
          <w:color w:val="FF0000"/>
          <w:sz w:val="44"/>
          <w:szCs w:val="36"/>
          <w:u w:val="single"/>
          <w:lang w:val="en-GB"/>
        </w:rPr>
        <w:t xml:space="preserve">Media Day </w:t>
      </w:r>
      <w:r w:rsidR="003403AC" w:rsidRPr="000B6CDF">
        <w:rPr>
          <w:b/>
          <w:i/>
          <w:color w:val="FF0000"/>
          <w:sz w:val="44"/>
          <w:szCs w:val="36"/>
          <w:u w:val="single"/>
          <w:lang w:val="en-GB"/>
        </w:rPr>
        <w:t>04</w:t>
      </w:r>
      <w:r w:rsidR="004D098E" w:rsidRPr="000B6CDF">
        <w:rPr>
          <w:b/>
          <w:i/>
          <w:color w:val="FF0000"/>
          <w:sz w:val="44"/>
          <w:szCs w:val="36"/>
          <w:u w:val="single"/>
          <w:vertAlign w:val="superscript"/>
          <w:lang w:val="en-GB"/>
        </w:rPr>
        <w:t>th</w:t>
      </w:r>
      <w:r w:rsidRPr="000B6CDF">
        <w:rPr>
          <w:b/>
          <w:i/>
          <w:color w:val="FF0000"/>
          <w:sz w:val="44"/>
          <w:szCs w:val="36"/>
          <w:u w:val="single"/>
          <w:lang w:val="en-GB"/>
        </w:rPr>
        <w:t xml:space="preserve"> </w:t>
      </w:r>
      <w:r w:rsidR="001263DE" w:rsidRPr="000B6CDF">
        <w:rPr>
          <w:b/>
          <w:i/>
          <w:color w:val="FF0000"/>
          <w:sz w:val="44"/>
          <w:szCs w:val="36"/>
          <w:u w:val="single"/>
          <w:lang w:val="en-GB"/>
        </w:rPr>
        <w:t xml:space="preserve">April </w:t>
      </w:r>
      <w:r w:rsidRPr="000B6CDF">
        <w:rPr>
          <w:b/>
          <w:i/>
          <w:color w:val="FF0000"/>
          <w:sz w:val="44"/>
          <w:szCs w:val="36"/>
          <w:u w:val="single"/>
          <w:lang w:val="en-GB"/>
        </w:rPr>
        <w:t>201</w:t>
      </w:r>
      <w:r w:rsidR="003403AC" w:rsidRPr="000B6CDF">
        <w:rPr>
          <w:b/>
          <w:i/>
          <w:color w:val="FF0000"/>
          <w:sz w:val="44"/>
          <w:szCs w:val="36"/>
          <w:u w:val="single"/>
          <w:lang w:val="en-GB"/>
        </w:rPr>
        <w:t>9</w:t>
      </w:r>
    </w:p>
    <w:p w:rsidR="00D960C6" w:rsidRPr="00D960C6" w:rsidRDefault="0035158D" w:rsidP="00D960C6">
      <w:pPr>
        <w:spacing w:after="0"/>
        <w:jc w:val="center"/>
        <w:rPr>
          <w:i/>
          <w:sz w:val="20"/>
          <w:szCs w:val="20"/>
          <w:u w:val="single"/>
          <w:lang w:val="en-GB"/>
        </w:rPr>
      </w:pPr>
      <w:r>
        <w:rPr>
          <w:i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F97DDF" wp14:editId="595E9DE4">
                <wp:simplePos x="0" y="0"/>
                <wp:positionH relativeFrom="column">
                  <wp:posOffset>-149297</wp:posOffset>
                </wp:positionH>
                <wp:positionV relativeFrom="paragraph">
                  <wp:posOffset>48979</wp:posOffset>
                </wp:positionV>
                <wp:extent cx="6700723" cy="1682151"/>
                <wp:effectExtent l="0" t="0" r="24130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723" cy="16821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1.75pt;margin-top:3.85pt;width:527.6pt;height:132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" filled="f" strokecolor="#0d0d0d [3069]" strokeweight="2pt"/>
            </w:pict>
          </mc:Fallback>
        </mc:AlternateContent>
      </w:r>
    </w:p>
    <w:p w:rsidR="0085625F" w:rsidRPr="00240B2D" w:rsidRDefault="0085625F" w:rsidP="00240B2D">
      <w:pPr>
        <w:pStyle w:val="NoSpacing"/>
        <w:rPr>
          <w:b/>
          <w:lang w:val="en-GB"/>
        </w:rPr>
      </w:pPr>
      <w:r w:rsidRPr="00240B2D">
        <w:rPr>
          <w:b/>
          <w:sz w:val="36"/>
          <w:lang w:val="en-GB"/>
        </w:rPr>
        <w:t>Attendance Form</w:t>
      </w:r>
      <w:r w:rsidR="00D75296" w:rsidRPr="00240B2D">
        <w:rPr>
          <w:b/>
          <w:lang w:val="en-GB"/>
        </w:rPr>
        <w:tab/>
      </w:r>
      <w:r w:rsidR="00D75296" w:rsidRPr="00240B2D">
        <w:rPr>
          <w:b/>
          <w:lang w:val="en-GB"/>
        </w:rPr>
        <w:tab/>
      </w:r>
      <w:r w:rsidR="00D75296" w:rsidRPr="00240B2D">
        <w:rPr>
          <w:b/>
          <w:lang w:val="en-GB"/>
        </w:rPr>
        <w:tab/>
      </w:r>
      <w:r w:rsidR="00D75296" w:rsidRPr="00240B2D">
        <w:rPr>
          <w:b/>
          <w:lang w:val="en-GB"/>
        </w:rPr>
        <w:tab/>
      </w:r>
      <w:r w:rsidR="00D75296" w:rsidRPr="00240B2D">
        <w:rPr>
          <w:b/>
          <w:lang w:val="en-GB"/>
        </w:rPr>
        <w:tab/>
      </w:r>
      <w:r w:rsidR="00D75296" w:rsidRPr="00240B2D">
        <w:rPr>
          <w:b/>
          <w:lang w:val="en-GB"/>
        </w:rPr>
        <w:tab/>
      </w:r>
      <w:r w:rsidR="00D75296" w:rsidRPr="00240B2D">
        <w:rPr>
          <w:b/>
          <w:lang w:val="en-GB"/>
        </w:rPr>
        <w:tab/>
      </w:r>
    </w:p>
    <w:p w:rsidR="00B62F5A" w:rsidRPr="00027D6C" w:rsidRDefault="0085625F" w:rsidP="00240B2D">
      <w:pPr>
        <w:pStyle w:val="NoSpacing"/>
        <w:rPr>
          <w:i/>
          <w:sz w:val="24"/>
          <w:szCs w:val="24"/>
          <w:lang w:val="en-GB"/>
        </w:rPr>
      </w:pPr>
      <w:r w:rsidRPr="00535952">
        <w:rPr>
          <w:i/>
          <w:sz w:val="20"/>
          <w:szCs w:val="20"/>
          <w:lang w:val="en-GB"/>
        </w:rPr>
        <w:t>First Name</w:t>
      </w:r>
      <w:r w:rsidRPr="00027D6C">
        <w:rPr>
          <w:i/>
          <w:lang w:val="en-GB"/>
        </w:rPr>
        <w:tab/>
      </w:r>
      <w:r w:rsidRPr="00027D6C">
        <w:rPr>
          <w:i/>
          <w:lang w:val="en-GB"/>
        </w:rPr>
        <w:tab/>
      </w:r>
      <w:r w:rsidRPr="00027D6C">
        <w:rPr>
          <w:i/>
          <w:lang w:val="en-GB"/>
        </w:rPr>
        <w:tab/>
      </w:r>
      <w:r w:rsidRPr="00027D6C">
        <w:rPr>
          <w:i/>
          <w:lang w:val="en-GB"/>
        </w:rPr>
        <w:tab/>
      </w:r>
      <w:r w:rsidR="00B62F5A" w:rsidRPr="00535952">
        <w:rPr>
          <w:i/>
          <w:sz w:val="20"/>
          <w:szCs w:val="20"/>
          <w:lang w:val="en-GB"/>
        </w:rPr>
        <w:t>Last Name</w:t>
      </w:r>
      <w:r w:rsidR="00B62F5A" w:rsidRPr="00027D6C">
        <w:rPr>
          <w:i/>
          <w:sz w:val="24"/>
          <w:szCs w:val="24"/>
          <w:lang w:val="en-GB"/>
        </w:rPr>
        <w:t xml:space="preserve"> </w:t>
      </w:r>
      <w:r w:rsidR="00B62F5A">
        <w:rPr>
          <w:i/>
          <w:sz w:val="24"/>
          <w:szCs w:val="24"/>
          <w:lang w:val="en-GB"/>
        </w:rPr>
        <w:tab/>
      </w:r>
      <w:r w:rsidR="00B62F5A">
        <w:rPr>
          <w:i/>
          <w:sz w:val="24"/>
          <w:szCs w:val="24"/>
          <w:lang w:val="en-GB"/>
        </w:rPr>
        <w:tab/>
      </w:r>
      <w:r w:rsidR="00B62F5A">
        <w:rPr>
          <w:i/>
          <w:sz w:val="24"/>
          <w:szCs w:val="24"/>
          <w:lang w:val="en-GB"/>
        </w:rPr>
        <w:tab/>
      </w:r>
      <w:r w:rsidR="00B62F5A">
        <w:rPr>
          <w:i/>
          <w:sz w:val="24"/>
          <w:szCs w:val="24"/>
          <w:lang w:val="en-GB"/>
        </w:rPr>
        <w:tab/>
      </w:r>
      <w:r w:rsidR="00B62F5A" w:rsidRPr="00535952">
        <w:rPr>
          <w:i/>
          <w:sz w:val="20"/>
          <w:szCs w:val="20"/>
          <w:lang w:val="en-GB"/>
        </w:rPr>
        <w:t>Nationality</w:t>
      </w:r>
    </w:p>
    <w:p w:rsidR="0085625F" w:rsidRPr="00027D6C" w:rsidRDefault="0063433C" w:rsidP="0085625F">
      <w:pPr>
        <w:spacing w:after="0"/>
        <w:rPr>
          <w:lang w:val="en-GB"/>
        </w:rPr>
      </w:pPr>
      <w:sdt>
        <w:sdtPr>
          <w:rPr>
            <w:lang w:val="en-GB"/>
          </w:rPr>
          <w:id w:val="-2041972115"/>
          <w:placeholder>
            <w:docPart w:val="C561C10ABFF84DF3BD8448F86673A4D4"/>
          </w:placeholder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sdt>
        <w:sdtPr>
          <w:rPr>
            <w:lang w:val="en-GB"/>
          </w:rPr>
          <w:id w:val="-627936090"/>
          <w:placeholder>
            <w:docPart w:val="03DD0577C7C540BEB573A6D450299827"/>
          </w:placeholder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  <w:r w:rsidR="0085625F" w:rsidRPr="00027D6C">
        <w:rPr>
          <w:lang w:val="en-GB"/>
        </w:rPr>
        <w:tab/>
      </w:r>
      <w:r w:rsidR="00B62F5A">
        <w:rPr>
          <w:lang w:val="en-GB"/>
        </w:rPr>
        <w:t xml:space="preserve">                             </w:t>
      </w:r>
      <w:sdt>
        <w:sdtPr>
          <w:rPr>
            <w:lang w:val="en-GB"/>
          </w:rPr>
          <w:id w:val="452442829"/>
          <w:placeholder>
            <w:docPart w:val="A2D937E6681E4835A8CF572DD2AE73AB"/>
          </w:placeholder>
          <w:showingPlcHdr/>
          <w:text/>
        </w:sdtPr>
        <w:sdtEndPr/>
        <w:sdtContent>
          <w:r w:rsidR="00B62F5A" w:rsidRPr="00027D6C">
            <w:rPr>
              <w:rStyle w:val="PlaceholderText"/>
              <w:lang w:val="en-GB"/>
            </w:rPr>
            <w:t>Click here to enter text.</w:t>
          </w:r>
        </w:sdtContent>
      </w:sdt>
    </w:p>
    <w:p w:rsidR="00B62F5A" w:rsidRPr="00B62F5A" w:rsidRDefault="00B62F5A" w:rsidP="0085625F">
      <w:pPr>
        <w:spacing w:after="0"/>
        <w:rPr>
          <w:i/>
          <w:sz w:val="4"/>
          <w:szCs w:val="24"/>
          <w:lang w:val="en-GB"/>
        </w:rPr>
      </w:pPr>
    </w:p>
    <w:p w:rsidR="0085625F" w:rsidRPr="00027D6C" w:rsidRDefault="00B62F5A" w:rsidP="0085625F">
      <w:pPr>
        <w:spacing w:after="0"/>
        <w:rPr>
          <w:i/>
          <w:lang w:val="en-GB"/>
        </w:rPr>
      </w:pPr>
      <w:r w:rsidRPr="00535952">
        <w:rPr>
          <w:i/>
          <w:sz w:val="20"/>
          <w:szCs w:val="20"/>
          <w:lang w:val="en-GB"/>
        </w:rPr>
        <w:t>Date of Birth</w:t>
      </w:r>
      <w:r w:rsidR="0085625F" w:rsidRPr="00027D6C">
        <w:rPr>
          <w:i/>
          <w:sz w:val="24"/>
          <w:szCs w:val="24"/>
          <w:lang w:val="en-GB"/>
        </w:rPr>
        <w:tab/>
      </w:r>
      <w:r w:rsidR="0085625F" w:rsidRPr="00027D6C">
        <w:rPr>
          <w:i/>
          <w:lang w:val="en-GB"/>
        </w:rPr>
        <w:tab/>
      </w:r>
      <w:r w:rsidR="0085625F" w:rsidRPr="00027D6C">
        <w:rPr>
          <w:i/>
          <w:sz w:val="24"/>
          <w:szCs w:val="24"/>
          <w:lang w:val="en-GB"/>
        </w:rPr>
        <w:tab/>
      </w:r>
      <w:r w:rsidR="0085625F" w:rsidRPr="00027D6C">
        <w:rPr>
          <w:i/>
          <w:sz w:val="24"/>
          <w:szCs w:val="24"/>
          <w:lang w:val="en-GB"/>
        </w:rPr>
        <w:tab/>
      </w:r>
      <w:r w:rsidRPr="00535952">
        <w:rPr>
          <w:i/>
          <w:sz w:val="20"/>
          <w:szCs w:val="20"/>
          <w:lang w:val="en-GB"/>
        </w:rPr>
        <w:t>Place of Birth</w:t>
      </w:r>
      <w:r>
        <w:rPr>
          <w:i/>
          <w:sz w:val="24"/>
          <w:szCs w:val="24"/>
          <w:lang w:val="en-GB"/>
        </w:rPr>
        <w:t xml:space="preserve"> </w:t>
      </w:r>
      <w:r>
        <w:rPr>
          <w:i/>
          <w:sz w:val="24"/>
          <w:szCs w:val="24"/>
          <w:lang w:val="en-GB"/>
        </w:rPr>
        <w:tab/>
      </w:r>
      <w:r>
        <w:rPr>
          <w:i/>
          <w:sz w:val="24"/>
          <w:szCs w:val="24"/>
          <w:lang w:val="en-GB"/>
        </w:rPr>
        <w:tab/>
      </w:r>
      <w:r>
        <w:rPr>
          <w:i/>
          <w:sz w:val="24"/>
          <w:szCs w:val="24"/>
          <w:lang w:val="en-GB"/>
        </w:rPr>
        <w:tab/>
      </w:r>
      <w:r>
        <w:rPr>
          <w:i/>
          <w:sz w:val="24"/>
          <w:szCs w:val="24"/>
          <w:lang w:val="en-GB"/>
        </w:rPr>
        <w:tab/>
      </w:r>
      <w:r w:rsidRPr="00535952">
        <w:rPr>
          <w:i/>
          <w:sz w:val="20"/>
          <w:szCs w:val="20"/>
          <w:lang w:val="en-GB"/>
        </w:rPr>
        <w:t>Passport Number</w:t>
      </w:r>
    </w:p>
    <w:p w:rsidR="00B62F5A" w:rsidRDefault="0063433C" w:rsidP="0085625F">
      <w:pPr>
        <w:spacing w:after="0"/>
        <w:rPr>
          <w:lang w:val="en-GB"/>
        </w:rPr>
      </w:pPr>
      <w:sdt>
        <w:sdtPr>
          <w:rPr>
            <w:lang w:val="en-GB"/>
          </w:rPr>
          <w:id w:val="1636294186"/>
          <w:placeholder>
            <w:docPart w:val="6A389257076C41DABFEB00CE690D6AAC"/>
          </w:placeholder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sdt>
        <w:sdtPr>
          <w:rPr>
            <w:lang w:val="en-GB"/>
          </w:rPr>
          <w:id w:val="868034424"/>
          <w:placeholder>
            <w:docPart w:val="C6EDE84ABAD74EF9B19526DFB2444606"/>
          </w:placeholder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  <w:r w:rsidR="00B62F5A" w:rsidRPr="00B62F5A">
        <w:rPr>
          <w:lang w:val="en-GB"/>
        </w:rPr>
        <w:t xml:space="preserve"> </w:t>
      </w:r>
      <w:r w:rsidR="00B62F5A">
        <w:rPr>
          <w:lang w:val="en-GB"/>
        </w:rPr>
        <w:t xml:space="preserve">                             </w:t>
      </w:r>
      <w:sdt>
        <w:sdtPr>
          <w:rPr>
            <w:lang w:val="en-GB"/>
          </w:rPr>
          <w:id w:val="1384748144"/>
          <w:placeholder>
            <w:docPart w:val="6CDA2A83F1B7480F93F49CF87D1033C1"/>
          </w:placeholder>
          <w:showingPlcHdr/>
          <w:text/>
        </w:sdtPr>
        <w:sdtEndPr/>
        <w:sdtContent>
          <w:r w:rsidR="00B62F5A" w:rsidRPr="00027D6C">
            <w:rPr>
              <w:rStyle w:val="PlaceholderText"/>
              <w:lang w:val="en-GB"/>
            </w:rPr>
            <w:t>Click here to enter text.</w:t>
          </w:r>
        </w:sdtContent>
      </w:sdt>
    </w:p>
    <w:p w:rsidR="00B62F5A" w:rsidRPr="00B62F5A" w:rsidRDefault="00B62F5A" w:rsidP="0085625F">
      <w:pPr>
        <w:spacing w:after="0"/>
        <w:rPr>
          <w:sz w:val="2"/>
          <w:szCs w:val="2"/>
          <w:u w:val="single"/>
          <w:lang w:val="en-GB"/>
        </w:rPr>
      </w:pPr>
    </w:p>
    <w:p w:rsidR="0085625F" w:rsidRPr="00027D6C" w:rsidRDefault="00B62F5A" w:rsidP="0085625F">
      <w:pPr>
        <w:spacing w:after="0"/>
        <w:rPr>
          <w:i/>
          <w:lang w:val="en-GB"/>
        </w:rPr>
      </w:pPr>
      <w:r w:rsidRPr="00535952">
        <w:rPr>
          <w:i/>
          <w:sz w:val="20"/>
          <w:szCs w:val="20"/>
          <w:lang w:val="en-GB"/>
        </w:rPr>
        <w:t>Telephone</w:t>
      </w:r>
      <w:r w:rsidR="0085625F" w:rsidRPr="00027D6C">
        <w:rPr>
          <w:i/>
          <w:lang w:val="en-GB"/>
        </w:rPr>
        <w:tab/>
      </w:r>
      <w:r w:rsidR="0085625F" w:rsidRPr="00027D6C">
        <w:rPr>
          <w:i/>
          <w:lang w:val="en-GB"/>
        </w:rPr>
        <w:tab/>
      </w:r>
      <w:r w:rsidR="0085625F" w:rsidRPr="00027D6C">
        <w:rPr>
          <w:i/>
          <w:lang w:val="en-GB"/>
        </w:rPr>
        <w:tab/>
      </w:r>
      <w:r w:rsidR="0085625F" w:rsidRPr="00027D6C">
        <w:rPr>
          <w:i/>
          <w:lang w:val="en-GB"/>
        </w:rPr>
        <w:tab/>
      </w:r>
      <w:r w:rsidR="0085625F" w:rsidRPr="00535952">
        <w:rPr>
          <w:i/>
          <w:sz w:val="20"/>
          <w:szCs w:val="20"/>
          <w:lang w:val="en-GB"/>
        </w:rPr>
        <w:t>Email</w:t>
      </w:r>
    </w:p>
    <w:p w:rsidR="0085625F" w:rsidRPr="00027D6C" w:rsidRDefault="0063433C" w:rsidP="0085625F">
      <w:pPr>
        <w:spacing w:after="0"/>
        <w:rPr>
          <w:lang w:val="en-GB"/>
        </w:rPr>
      </w:pPr>
      <w:sdt>
        <w:sdtPr>
          <w:rPr>
            <w:lang w:val="en-GB"/>
          </w:rPr>
          <w:id w:val="7806403"/>
          <w:placeholder>
            <w:docPart w:val="4DC784FCD0C34CE48717A39E9633FF51"/>
          </w:placeholder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sdt>
        <w:sdtPr>
          <w:rPr>
            <w:lang w:val="en-GB"/>
          </w:rPr>
          <w:id w:val="-1633546355"/>
          <w:placeholder>
            <w:docPart w:val="C872D8FC19374B6999A9227E71E301CD"/>
          </w:placeholder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</w:p>
    <w:p w:rsidR="00240B2D" w:rsidRDefault="00240B2D" w:rsidP="00240B2D">
      <w:pPr>
        <w:pStyle w:val="NoSpacing"/>
        <w:rPr>
          <w:i/>
          <w:sz w:val="24"/>
          <w:szCs w:val="24"/>
          <w:lang w:val="en-GB"/>
        </w:rPr>
      </w:pPr>
      <w:r>
        <w:rPr>
          <w:i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DC116A" wp14:editId="1E94E454">
                <wp:simplePos x="0" y="0"/>
                <wp:positionH relativeFrom="column">
                  <wp:posOffset>-149225</wp:posOffset>
                </wp:positionH>
                <wp:positionV relativeFrom="paragraph">
                  <wp:posOffset>122291</wp:posOffset>
                </wp:positionV>
                <wp:extent cx="6700723" cy="1250830"/>
                <wp:effectExtent l="0" t="0" r="24130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723" cy="1250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1.75pt;margin-top:9.65pt;width:527.6pt;height:98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" filled="f" strokecolor="#0d0d0d [3069]" strokeweight="2pt"/>
            </w:pict>
          </mc:Fallback>
        </mc:AlternateContent>
      </w:r>
    </w:p>
    <w:p w:rsidR="0085625F" w:rsidRPr="00240B2D" w:rsidRDefault="001959A7" w:rsidP="00240B2D">
      <w:pPr>
        <w:pStyle w:val="NoSpacing"/>
        <w:rPr>
          <w:i/>
          <w:sz w:val="24"/>
          <w:szCs w:val="24"/>
          <w:lang w:val="en-GB"/>
        </w:rPr>
      </w:pPr>
      <w:r w:rsidRPr="00240B2D">
        <w:rPr>
          <w:i/>
          <w:sz w:val="24"/>
          <w:szCs w:val="24"/>
          <w:lang w:val="en-GB"/>
        </w:rPr>
        <w:t>Function</w:t>
      </w:r>
      <w:r w:rsidR="007274C7" w:rsidRPr="00240B2D">
        <w:rPr>
          <w:i/>
          <w:sz w:val="24"/>
          <w:szCs w:val="24"/>
          <w:lang w:val="en-GB"/>
        </w:rPr>
        <w:t xml:space="preserve"> (writer, photographer…)</w:t>
      </w:r>
      <w:r w:rsidR="00240B2D" w:rsidRPr="00240B2D">
        <w:rPr>
          <w:i/>
          <w:sz w:val="24"/>
          <w:szCs w:val="24"/>
          <w:lang w:val="en-GB"/>
        </w:rPr>
        <w:tab/>
      </w:r>
      <w:r w:rsidR="00240B2D">
        <w:rPr>
          <w:lang w:val="en-GB"/>
        </w:rPr>
        <w:tab/>
      </w:r>
      <w:r w:rsidR="00240B2D">
        <w:rPr>
          <w:lang w:val="en-GB"/>
        </w:rPr>
        <w:tab/>
      </w:r>
      <w:r w:rsidR="00240B2D" w:rsidRPr="00240B2D">
        <w:t xml:space="preserve"> </w:t>
      </w:r>
      <w:r w:rsidR="00240B2D" w:rsidRPr="00240B2D">
        <w:rPr>
          <w:i/>
          <w:sz w:val="24"/>
          <w:szCs w:val="24"/>
          <w:lang w:val="en-GB"/>
        </w:rPr>
        <w:t>Name of Company/Magazine/ Journal</w:t>
      </w:r>
    </w:p>
    <w:p w:rsidR="00240B2D" w:rsidRPr="003403AC" w:rsidRDefault="0063433C" w:rsidP="00240B2D">
      <w:pPr>
        <w:rPr>
          <w:lang w:val="en-GB"/>
        </w:rPr>
      </w:pPr>
      <w:sdt>
        <w:sdtPr>
          <w:rPr>
            <w:lang w:val="en-GB"/>
          </w:rPr>
          <w:id w:val="-1215046406"/>
          <w:placeholder>
            <w:docPart w:val="BD11E49129A945C08345E16D20ED9528"/>
          </w:placeholder>
          <w:showingPlcHdr/>
          <w:text/>
        </w:sdtPr>
        <w:sdtEndPr/>
        <w:sdtContent>
          <w:r w:rsidR="00240B2D" w:rsidRPr="00027D6C">
            <w:rPr>
              <w:rStyle w:val="PlaceholderText"/>
              <w:lang w:val="en-GB"/>
            </w:rPr>
            <w:t>Click here to enter text.</w:t>
          </w:r>
        </w:sdtContent>
      </w:sdt>
      <w:r w:rsidR="00240B2D" w:rsidRPr="00240B2D">
        <w:rPr>
          <w:lang w:val="en-GB"/>
        </w:rPr>
        <w:t xml:space="preserve"> </w:t>
      </w:r>
      <w:r w:rsidR="00240B2D">
        <w:rPr>
          <w:lang w:val="en-GB"/>
        </w:rPr>
        <w:t xml:space="preserve">                                                           </w:t>
      </w:r>
      <w:sdt>
        <w:sdtPr>
          <w:rPr>
            <w:lang w:val="en-GB"/>
          </w:rPr>
          <w:id w:val="34095572"/>
          <w:placeholder>
            <w:docPart w:val="9CD961B60EAF4575BDF024976A448435"/>
          </w:placeholder>
          <w:showingPlcHdr/>
          <w:text/>
        </w:sdtPr>
        <w:sdtEndPr/>
        <w:sdtContent>
          <w:r w:rsidR="00240B2D" w:rsidRPr="00027D6C">
            <w:rPr>
              <w:rStyle w:val="PlaceholderText"/>
              <w:lang w:val="en-GB"/>
            </w:rPr>
            <w:t>Click here to enter text.</w:t>
          </w:r>
        </w:sdtContent>
      </w:sdt>
    </w:p>
    <w:p w:rsidR="009000B8" w:rsidRPr="00240B2D" w:rsidRDefault="0085625F" w:rsidP="009000B8">
      <w:pPr>
        <w:spacing w:after="0"/>
        <w:rPr>
          <w:i/>
          <w:sz w:val="24"/>
          <w:szCs w:val="24"/>
          <w:lang w:val="en-GB"/>
        </w:rPr>
      </w:pPr>
      <w:r w:rsidRPr="00240B2D">
        <w:rPr>
          <w:i/>
          <w:sz w:val="24"/>
          <w:szCs w:val="24"/>
          <w:lang w:val="en-GB"/>
        </w:rPr>
        <w:t>D</w:t>
      </w:r>
      <w:r w:rsidR="001959A7" w:rsidRPr="00240B2D">
        <w:rPr>
          <w:i/>
          <w:sz w:val="24"/>
          <w:szCs w:val="24"/>
          <w:lang w:val="en-GB"/>
        </w:rPr>
        <w:t>omains</w:t>
      </w:r>
    </w:p>
    <w:p w:rsidR="00240B2D" w:rsidRPr="003403AC" w:rsidRDefault="001959A7" w:rsidP="00240B2D">
      <w:pPr>
        <w:spacing w:after="0"/>
      </w:pPr>
      <w:r w:rsidRPr="003403AC">
        <w:t>A</w:t>
      </w:r>
      <w:r w:rsidR="0085625F" w:rsidRPr="003403AC">
        <w:t>viation</w:t>
      </w:r>
      <w:r w:rsidR="0085625F" w:rsidRPr="003403AC">
        <w:tab/>
      </w:r>
      <w:r w:rsidR="0085625F" w:rsidRPr="003403AC">
        <w:tab/>
      </w:r>
      <w:sdt>
        <w:sdtPr>
          <w:id w:val="-62730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>
            <w:rPr>
              <w:rFonts w:ascii="MS Gothic" w:eastAsia="MS Gothic" w:hAnsi="MS Gothic" w:hint="eastAsia"/>
            </w:rPr>
            <w:t>☐</w:t>
          </w:r>
        </w:sdtContent>
      </w:sdt>
      <w:r w:rsidR="003403AC">
        <w:tab/>
      </w:r>
      <w:r w:rsidR="003403AC">
        <w:tab/>
      </w:r>
      <w:r w:rsidR="007274C7">
        <w:t xml:space="preserve">Pol/Mil                       </w:t>
      </w:r>
      <w:sdt>
        <w:sdtPr>
          <w:id w:val="-1229076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>
            <w:rPr>
              <w:rFonts w:ascii="MS Gothic" w:eastAsia="MS Gothic" w:hAnsi="MS Gothic" w:hint="eastAsia"/>
            </w:rPr>
            <w:t>☐</w:t>
          </w:r>
        </w:sdtContent>
      </w:sdt>
      <w:r w:rsidR="00240B2D" w:rsidRPr="00240B2D">
        <w:t xml:space="preserve"> </w:t>
      </w:r>
      <w:r w:rsidR="00240B2D">
        <w:t xml:space="preserve">                </w:t>
      </w:r>
      <w:proofErr w:type="spellStart"/>
      <w:r w:rsidR="00240B2D" w:rsidRPr="003403AC">
        <w:t>Defence</w:t>
      </w:r>
      <w:proofErr w:type="spellEnd"/>
      <w:r w:rsidR="00240B2D" w:rsidRPr="003403AC">
        <w:t xml:space="preserve"> </w:t>
      </w:r>
      <w:r w:rsidR="00240B2D" w:rsidRPr="003403AC">
        <w:tab/>
      </w:r>
      <w:r w:rsidR="00240B2D" w:rsidRPr="003403AC">
        <w:tab/>
      </w:r>
      <w:sdt>
        <w:sdtPr>
          <w:id w:val="-1316183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0B2D" w:rsidRPr="003403AC">
            <w:rPr>
              <w:rFonts w:ascii="MS Gothic" w:eastAsia="MS Gothic" w:hAnsi="MS Gothic"/>
            </w:rPr>
            <w:t>☐</w:t>
          </w:r>
        </w:sdtContent>
      </w:sdt>
    </w:p>
    <w:p w:rsidR="0085625F" w:rsidRPr="00027D6C" w:rsidRDefault="001959A7" w:rsidP="009000B8">
      <w:pPr>
        <w:spacing w:after="0"/>
        <w:rPr>
          <w:lang w:val="en-GB"/>
        </w:rPr>
      </w:pPr>
      <w:r w:rsidRPr="00027D6C">
        <w:rPr>
          <w:lang w:val="en-GB"/>
        </w:rPr>
        <w:t>O</w:t>
      </w:r>
      <w:r w:rsidR="0085625F" w:rsidRPr="00027D6C">
        <w:rPr>
          <w:lang w:val="en-GB"/>
        </w:rPr>
        <w:t xml:space="preserve">thers </w:t>
      </w:r>
      <w:r w:rsidR="0085625F" w:rsidRPr="007D48D1">
        <w:rPr>
          <w:i/>
          <w:sz w:val="20"/>
          <w:szCs w:val="20"/>
          <w:lang w:val="en-GB"/>
        </w:rPr>
        <w:t>(please specify)</w:t>
      </w:r>
      <w:r w:rsidR="0085625F" w:rsidRPr="007D48D1">
        <w:rPr>
          <w:i/>
          <w:sz w:val="20"/>
          <w:szCs w:val="20"/>
          <w:lang w:val="en-GB"/>
        </w:rPr>
        <w:tab/>
      </w:r>
      <w:sdt>
        <w:sdtPr>
          <w:rPr>
            <w:lang w:val="en-GB"/>
          </w:rPr>
          <w:id w:val="32548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1B4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85625F" w:rsidRPr="00027D6C">
        <w:rPr>
          <w:lang w:val="en-GB"/>
        </w:rPr>
        <w:tab/>
      </w:r>
      <w:r w:rsidR="0085625F" w:rsidRPr="00027D6C">
        <w:rPr>
          <w:lang w:val="en-GB"/>
        </w:rPr>
        <w:tab/>
      </w:r>
      <w:sdt>
        <w:sdtPr>
          <w:rPr>
            <w:lang w:val="en-GB"/>
          </w:rPr>
          <w:id w:val="1965075365"/>
          <w:showingPlcHdr/>
          <w:text/>
        </w:sdtPr>
        <w:sdtEndPr/>
        <w:sdtContent>
          <w:r w:rsidR="0085625F" w:rsidRPr="00027D6C">
            <w:rPr>
              <w:rStyle w:val="PlaceholderText"/>
              <w:lang w:val="en-GB"/>
            </w:rPr>
            <w:t>Click here to enter text.</w:t>
          </w:r>
        </w:sdtContent>
      </w:sdt>
    </w:p>
    <w:p w:rsidR="009000B8" w:rsidRPr="007F11F3" w:rsidRDefault="009000B8" w:rsidP="0085625F">
      <w:pPr>
        <w:spacing w:after="0"/>
        <w:rPr>
          <w:noProof/>
          <w:sz w:val="14"/>
          <w:lang w:val="en-GB"/>
        </w:rPr>
      </w:pPr>
    </w:p>
    <w:p w:rsidR="000B6CDF" w:rsidRPr="008715B7" w:rsidRDefault="000B6CDF" w:rsidP="000E71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lang w:val="en-GB"/>
        </w:rPr>
      </w:pPr>
      <w:r w:rsidRPr="008715B7">
        <w:rPr>
          <w:lang w:val="en-GB"/>
        </w:rPr>
        <w:t>If you</w:t>
      </w:r>
      <w:r w:rsidR="008715B7">
        <w:rPr>
          <w:lang w:val="en-GB"/>
        </w:rPr>
        <w:t xml:space="preserve"> </w:t>
      </w:r>
      <w:r w:rsidRPr="008715B7">
        <w:rPr>
          <w:lang w:val="en-GB"/>
        </w:rPr>
        <w:t xml:space="preserve">like to witness a real </w:t>
      </w:r>
      <w:r w:rsidRPr="008715B7">
        <w:t xml:space="preserve">Air to Air </w:t>
      </w:r>
      <w:proofErr w:type="spellStart"/>
      <w:r w:rsidRPr="008715B7">
        <w:t>Refuelling</w:t>
      </w:r>
      <w:proofErr w:type="spellEnd"/>
      <w:r w:rsidRPr="008715B7">
        <w:t xml:space="preserve"> (</w:t>
      </w:r>
      <w:r w:rsidRPr="008715B7">
        <w:rPr>
          <w:lang w:val="en-GB"/>
        </w:rPr>
        <w:t>AAR) mission</w:t>
      </w:r>
      <w:r w:rsidR="008715B7">
        <w:rPr>
          <w:lang w:val="en-GB"/>
        </w:rPr>
        <w:t>,</w:t>
      </w:r>
      <w:r w:rsidRPr="008715B7">
        <w:rPr>
          <w:lang w:val="en-GB"/>
        </w:rPr>
        <w:t xml:space="preserve"> p</w:t>
      </w:r>
      <w:r w:rsidR="004D098E" w:rsidRPr="008715B7">
        <w:rPr>
          <w:lang w:val="en-GB"/>
        </w:rPr>
        <w:t>lease give your preference</w:t>
      </w:r>
      <w:r w:rsidRPr="008715B7">
        <w:rPr>
          <w:lang w:val="en-GB"/>
        </w:rPr>
        <w:t>s</w:t>
      </w:r>
      <w:r w:rsidR="004D098E" w:rsidRPr="008715B7">
        <w:rPr>
          <w:lang w:val="en-GB"/>
        </w:rPr>
        <w:t xml:space="preserve"> </w:t>
      </w:r>
      <w:r w:rsidR="000E71FC">
        <w:rPr>
          <w:u w:val="single"/>
          <w:lang w:val="en-GB"/>
        </w:rPr>
        <w:t xml:space="preserve">for </w:t>
      </w:r>
      <w:r w:rsidR="004D098E" w:rsidRPr="008715B7">
        <w:rPr>
          <w:u w:val="single"/>
          <w:lang w:val="en-GB"/>
        </w:rPr>
        <w:t>a maximum of two assets</w:t>
      </w:r>
      <w:r w:rsidR="00240B2D" w:rsidRPr="008715B7">
        <w:rPr>
          <w:u w:val="single"/>
          <w:lang w:val="en-GB"/>
        </w:rPr>
        <w:t>.</w:t>
      </w:r>
      <w:r w:rsidR="00240B2D" w:rsidRPr="008715B7">
        <w:rPr>
          <w:lang w:val="en-GB"/>
        </w:rPr>
        <w:t xml:space="preserve"> Mark your 1</w:t>
      </w:r>
      <w:r w:rsidR="00240B2D" w:rsidRPr="008715B7">
        <w:rPr>
          <w:vertAlign w:val="superscript"/>
          <w:lang w:val="en-GB"/>
        </w:rPr>
        <w:t>st</w:t>
      </w:r>
      <w:r w:rsidR="00240B2D" w:rsidRPr="008715B7">
        <w:rPr>
          <w:lang w:val="en-GB"/>
        </w:rPr>
        <w:t xml:space="preserve"> and 2</w:t>
      </w:r>
      <w:r w:rsidR="00240B2D" w:rsidRPr="008715B7">
        <w:rPr>
          <w:vertAlign w:val="superscript"/>
          <w:lang w:val="en-GB"/>
        </w:rPr>
        <w:t>nd</w:t>
      </w:r>
      <w:r w:rsidR="00240B2D" w:rsidRPr="008715B7">
        <w:rPr>
          <w:lang w:val="en-GB"/>
        </w:rPr>
        <w:t xml:space="preserve"> choice with a check:</w:t>
      </w:r>
      <w:r w:rsidR="000160E0" w:rsidRPr="008715B7">
        <w:rPr>
          <w:lang w:val="en-GB"/>
        </w:rPr>
        <w:tab/>
      </w:r>
      <w:r w:rsidR="000160E0" w:rsidRPr="008715B7">
        <w:rPr>
          <w:lang w:val="en-GB"/>
        </w:rPr>
        <w:tab/>
      </w:r>
      <w:r w:rsidR="000160E0" w:rsidRPr="008715B7">
        <w:rPr>
          <w:lang w:val="en-GB"/>
        </w:rPr>
        <w:tab/>
      </w:r>
    </w:p>
    <w:p w:rsidR="00E26412" w:rsidRPr="00826F9F" w:rsidRDefault="000B6CDF" w:rsidP="000E71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240B2D">
        <w:rPr>
          <w:lang w:val="en-GB"/>
        </w:rPr>
        <w:tab/>
      </w:r>
      <w:r w:rsidR="00E26412" w:rsidRPr="00826F9F">
        <w:rPr>
          <w:b/>
          <w:lang w:val="en-GB"/>
        </w:rPr>
        <w:t>1</w:t>
      </w:r>
      <w:r w:rsidR="00E26412" w:rsidRPr="00826F9F">
        <w:rPr>
          <w:b/>
          <w:vertAlign w:val="superscript"/>
          <w:lang w:val="en-GB"/>
        </w:rPr>
        <w:t>st</w:t>
      </w:r>
      <w:r w:rsidR="00E26412" w:rsidRPr="00826F9F">
        <w:rPr>
          <w:b/>
          <w:lang w:val="en-GB"/>
        </w:rPr>
        <w:tab/>
        <w:t>2</w:t>
      </w:r>
      <w:r w:rsidR="00E26412" w:rsidRPr="00826F9F">
        <w:rPr>
          <w:b/>
          <w:vertAlign w:val="superscript"/>
          <w:lang w:val="en-GB"/>
        </w:rPr>
        <w:t>nd</w:t>
      </w:r>
      <w:r w:rsidR="000160E0">
        <w:rPr>
          <w:b/>
          <w:vertAlign w:val="superscript"/>
          <w:lang w:val="en-GB"/>
        </w:rPr>
        <w:tab/>
      </w:r>
      <w:r w:rsidR="005F1C6C">
        <w:rPr>
          <w:lang w:val="en-GB"/>
        </w:rPr>
        <w:tab/>
      </w:r>
    </w:p>
    <w:p w:rsidR="001263DE" w:rsidRPr="00826F9F" w:rsidRDefault="00240B2D" w:rsidP="000E71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ind w:left="720"/>
        <w:jc w:val="both"/>
        <w:rPr>
          <w:lang w:val="en-GB"/>
        </w:rPr>
      </w:pPr>
      <w:r w:rsidRPr="009E0D3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C5688" wp14:editId="11A07F8B">
                <wp:simplePos x="0" y="0"/>
                <wp:positionH relativeFrom="column">
                  <wp:posOffset>2589794</wp:posOffset>
                </wp:positionH>
                <wp:positionV relativeFrom="paragraph">
                  <wp:posOffset>48260</wp:posOffset>
                </wp:positionV>
                <wp:extent cx="3502324" cy="73883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324" cy="7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5B7" w:rsidRDefault="008715B7" w:rsidP="009F6008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6"/>
                                <w:u w:val="single"/>
                              </w:rPr>
                              <w:t>IMPORTANT</w:t>
                            </w:r>
                            <w:r w:rsidRPr="007274C7">
                              <w:rPr>
                                <w:b/>
                                <w:i/>
                                <w:sz w:val="18"/>
                                <w:szCs w:val="16"/>
                                <w:u w:val="single"/>
                              </w:rPr>
                              <w:t>:</w:t>
                            </w:r>
                            <w:r w:rsidRPr="007274C7">
                              <w:rPr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274C7">
                              <w:rPr>
                                <w:i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:rsidR="008715B7" w:rsidRPr="00543A88" w:rsidRDefault="008715B7" w:rsidP="00543A88">
                            <w:pPr>
                              <w:pStyle w:val="NoSpacing"/>
                              <w:rPr>
                                <w:i/>
                                <w:sz w:val="16"/>
                                <w:lang w:val="en-GB"/>
                              </w:rPr>
                            </w:pPr>
                            <w:r w:rsidRPr="00543A88">
                              <w:rPr>
                                <w:i/>
                                <w:sz w:val="16"/>
                                <w:lang w:val="en-GB"/>
                              </w:rPr>
                              <w:t>Please read the instructions for the boarding authorization procedures carefully.</w:t>
                            </w:r>
                          </w:p>
                          <w:p w:rsidR="008715B7" w:rsidRDefault="008715B7" w:rsidP="00543A88">
                            <w:pPr>
                              <w:pStyle w:val="NoSpacing"/>
                              <w:rPr>
                                <w:i/>
                                <w:sz w:val="16"/>
                                <w:lang w:val="en-GB"/>
                              </w:rPr>
                            </w:pPr>
                            <w:r w:rsidRPr="00543A88">
                              <w:rPr>
                                <w:i/>
                                <w:sz w:val="16"/>
                                <w:lang w:val="en-GB"/>
                              </w:rPr>
                              <w:t xml:space="preserve">You find them in the invitation. </w:t>
                            </w:r>
                          </w:p>
                          <w:p w:rsidR="008715B7" w:rsidRPr="000B6CDF" w:rsidRDefault="008715B7" w:rsidP="00543A88">
                            <w:pPr>
                              <w:pStyle w:val="NoSpacing"/>
                              <w:rPr>
                                <w:b/>
                                <w:i/>
                                <w:sz w:val="16"/>
                                <w:lang w:val="en-GB"/>
                              </w:rPr>
                            </w:pPr>
                            <w:r w:rsidRPr="000B6CDF">
                              <w:rPr>
                                <w:b/>
                                <w:i/>
                                <w:sz w:val="16"/>
                                <w:lang w:val="en-GB"/>
                              </w:rPr>
                              <w:t xml:space="preserve">The flight will </w:t>
                            </w:r>
                            <w:r>
                              <w:rPr>
                                <w:b/>
                                <w:i/>
                                <w:sz w:val="16"/>
                                <w:lang w:val="en-GB"/>
                              </w:rPr>
                              <w:t xml:space="preserve">only </w:t>
                            </w:r>
                            <w:r w:rsidRPr="000B6CDF">
                              <w:rPr>
                                <w:b/>
                                <w:i/>
                                <w:sz w:val="16"/>
                                <w:lang w:val="en-GB"/>
                              </w:rPr>
                              <w:t xml:space="preserve">be 100% </w:t>
                            </w:r>
                            <w:r>
                              <w:rPr>
                                <w:b/>
                                <w:i/>
                                <w:sz w:val="16"/>
                                <w:lang w:val="en-GB"/>
                              </w:rPr>
                              <w:t xml:space="preserve">confirmed </w:t>
                            </w:r>
                            <w:r w:rsidRPr="000B6CDF">
                              <w:rPr>
                                <w:b/>
                                <w:i/>
                                <w:sz w:val="16"/>
                                <w:lang w:val="en-GB"/>
                              </w:rPr>
                              <w:t>the day of the event.</w:t>
                            </w:r>
                          </w:p>
                          <w:p w:rsidR="008715B7" w:rsidRDefault="008715B7" w:rsidP="004D098E">
                            <w:pPr>
                              <w:jc w:val="both"/>
                              <w:rPr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8715B7" w:rsidRDefault="008715B7" w:rsidP="004D098E">
                            <w:pPr>
                              <w:spacing w:after="0" w:line="240" w:lineRule="auto"/>
                              <w:ind w:left="1512" w:hanging="236"/>
                              <w:jc w:val="both"/>
                              <w:rPr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8715B7" w:rsidRPr="00AD3244" w:rsidRDefault="008715B7" w:rsidP="005F5BD6">
                            <w:pPr>
                              <w:jc w:val="both"/>
                              <w:rPr>
                                <w:i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.9pt;margin-top:3.8pt;width:275.75pt;height:5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" filled="f" stroked="f">
                <v:textbox>
                  <w:txbxContent>
                    <w:p w:rsidR="008715B7" w:rsidRDefault="008715B7" w:rsidP="009F6008">
                      <w:pPr>
                        <w:spacing w:after="0" w:line="240" w:lineRule="auto"/>
                        <w:jc w:val="both"/>
                        <w:rPr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6"/>
                          <w:u w:val="single"/>
                        </w:rPr>
                        <w:t>IMPORTANT</w:t>
                      </w:r>
                      <w:r w:rsidRPr="007274C7">
                        <w:rPr>
                          <w:b/>
                          <w:i/>
                          <w:sz w:val="18"/>
                          <w:szCs w:val="16"/>
                          <w:u w:val="single"/>
                        </w:rPr>
                        <w:t>:</w:t>
                      </w:r>
                      <w:r w:rsidRPr="007274C7">
                        <w:rPr>
                          <w:i/>
                          <w:sz w:val="18"/>
                          <w:szCs w:val="16"/>
                        </w:rPr>
                        <w:t xml:space="preserve"> </w:t>
                      </w:r>
                      <w:r w:rsidRPr="007274C7">
                        <w:rPr>
                          <w:i/>
                          <w:sz w:val="18"/>
                          <w:szCs w:val="16"/>
                        </w:rPr>
                        <w:tab/>
                      </w:r>
                    </w:p>
                    <w:p w:rsidR="008715B7" w:rsidRPr="00543A88" w:rsidRDefault="008715B7" w:rsidP="00543A88">
                      <w:pPr>
                        <w:pStyle w:val="NoSpacing"/>
                        <w:rPr>
                          <w:i/>
                          <w:sz w:val="16"/>
                          <w:lang w:val="en-GB"/>
                        </w:rPr>
                      </w:pPr>
                      <w:r w:rsidRPr="00543A88">
                        <w:rPr>
                          <w:i/>
                          <w:sz w:val="16"/>
                          <w:lang w:val="en-GB"/>
                        </w:rPr>
                        <w:t>Please read the instructions for the boarding authorization procedures carefully.</w:t>
                      </w:r>
                    </w:p>
                    <w:p w:rsidR="008715B7" w:rsidRDefault="008715B7" w:rsidP="00543A88">
                      <w:pPr>
                        <w:pStyle w:val="NoSpacing"/>
                        <w:rPr>
                          <w:i/>
                          <w:sz w:val="16"/>
                          <w:lang w:val="en-GB"/>
                        </w:rPr>
                      </w:pPr>
                      <w:r w:rsidRPr="00543A88">
                        <w:rPr>
                          <w:i/>
                          <w:sz w:val="16"/>
                          <w:lang w:val="en-GB"/>
                        </w:rPr>
                        <w:t xml:space="preserve">You find them in the invitation. </w:t>
                      </w:r>
                    </w:p>
                    <w:p w:rsidR="008715B7" w:rsidRPr="000B6CDF" w:rsidRDefault="008715B7" w:rsidP="00543A88">
                      <w:pPr>
                        <w:pStyle w:val="NoSpacing"/>
                        <w:rPr>
                          <w:b/>
                          <w:i/>
                          <w:sz w:val="16"/>
                          <w:lang w:val="en-GB"/>
                        </w:rPr>
                      </w:pPr>
                      <w:r w:rsidRPr="000B6CDF">
                        <w:rPr>
                          <w:b/>
                          <w:i/>
                          <w:sz w:val="16"/>
                          <w:lang w:val="en-GB"/>
                        </w:rPr>
                        <w:t xml:space="preserve">The flight will </w:t>
                      </w:r>
                      <w:r>
                        <w:rPr>
                          <w:b/>
                          <w:i/>
                          <w:sz w:val="16"/>
                          <w:lang w:val="en-GB"/>
                        </w:rPr>
                        <w:t xml:space="preserve">only </w:t>
                      </w:r>
                      <w:r w:rsidRPr="000B6CDF">
                        <w:rPr>
                          <w:b/>
                          <w:i/>
                          <w:sz w:val="16"/>
                          <w:lang w:val="en-GB"/>
                        </w:rPr>
                        <w:t xml:space="preserve">be 100% </w:t>
                      </w:r>
                      <w:r>
                        <w:rPr>
                          <w:b/>
                          <w:i/>
                          <w:sz w:val="16"/>
                          <w:lang w:val="en-GB"/>
                        </w:rPr>
                        <w:t xml:space="preserve">confirmed </w:t>
                      </w:r>
                      <w:r w:rsidRPr="000B6CDF">
                        <w:rPr>
                          <w:b/>
                          <w:i/>
                          <w:sz w:val="16"/>
                          <w:lang w:val="en-GB"/>
                        </w:rPr>
                        <w:t>the day of the event.</w:t>
                      </w:r>
                    </w:p>
                    <w:p w:rsidR="008715B7" w:rsidRDefault="008715B7" w:rsidP="004D098E">
                      <w:pPr>
                        <w:jc w:val="both"/>
                        <w:rPr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8715B7" w:rsidRDefault="008715B7" w:rsidP="004D098E">
                      <w:pPr>
                        <w:spacing w:after="0" w:line="240" w:lineRule="auto"/>
                        <w:ind w:left="1512" w:hanging="236"/>
                        <w:jc w:val="both"/>
                        <w:rPr>
                          <w:i/>
                          <w:sz w:val="16"/>
                          <w:szCs w:val="16"/>
                          <w:lang w:val="en-GB"/>
                        </w:rPr>
                      </w:pPr>
                    </w:p>
                    <w:p w:rsidR="008715B7" w:rsidRPr="00AD3244" w:rsidRDefault="008715B7" w:rsidP="005F5BD6">
                      <w:pPr>
                        <w:jc w:val="both"/>
                        <w:rPr>
                          <w:i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i/>
                          <w:sz w:val="12"/>
                          <w:szCs w:val="1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68E3">
        <w:rPr>
          <w:noProof/>
          <w:lang w:val="nl-NL" w:eastAsia="nl-NL"/>
        </w:rPr>
        <w:drawing>
          <wp:anchor distT="0" distB="0" distL="114300" distR="114300" simplePos="0" relativeHeight="251676672" behindDoc="1" locked="0" layoutInCell="1" allowOverlap="1" wp14:anchorId="5549ACB2" wp14:editId="06730129">
            <wp:simplePos x="0" y="0"/>
            <wp:positionH relativeFrom="column">
              <wp:posOffset>198755</wp:posOffset>
            </wp:positionH>
            <wp:positionV relativeFrom="paragraph">
              <wp:posOffset>46990</wp:posOffset>
            </wp:positionV>
            <wp:extent cx="189865" cy="124460"/>
            <wp:effectExtent l="0" t="0" r="63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99" w:rsidRPr="00826F9F">
        <w:rPr>
          <w:lang w:val="en-GB"/>
        </w:rPr>
        <w:t xml:space="preserve">Dutch </w:t>
      </w:r>
      <w:r w:rsidR="0012242E" w:rsidRPr="00826F9F">
        <w:rPr>
          <w:lang w:val="en-GB"/>
        </w:rPr>
        <w:t>KDC-10</w:t>
      </w:r>
      <w:r w:rsidR="0012242E" w:rsidRPr="00826F9F">
        <w:rPr>
          <w:lang w:val="en-GB"/>
        </w:rPr>
        <w:tab/>
      </w:r>
      <w:r w:rsidR="00E26412" w:rsidRPr="00826F9F">
        <w:rPr>
          <w:lang w:val="en-GB"/>
        </w:rPr>
        <w:tab/>
      </w:r>
      <w:sdt>
        <w:sdtPr>
          <w:rPr>
            <w:rFonts w:ascii="MS Gothic" w:eastAsia="MS Gothic" w:hAnsi="MS Gothic"/>
          </w:rPr>
          <w:id w:val="-1129322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AD3244" w:rsidRPr="00826F9F">
        <w:rPr>
          <w:lang w:val="en-GB"/>
        </w:rPr>
        <w:t xml:space="preserve">  </w:t>
      </w:r>
      <w:r w:rsidR="00E26412" w:rsidRPr="00826F9F">
        <w:rPr>
          <w:lang w:val="en-GB"/>
        </w:rPr>
        <w:tab/>
      </w:r>
      <w:sdt>
        <w:sdtPr>
          <w:rPr>
            <w:rFonts w:ascii="MS Gothic" w:eastAsia="MS Gothic" w:hAnsi="MS Gothic"/>
          </w:rPr>
          <w:id w:val="951901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0160E0">
        <w:rPr>
          <w:rFonts w:ascii="MS Gothic" w:eastAsia="MS Gothic" w:hAnsi="MS Gothic"/>
        </w:rPr>
        <w:tab/>
      </w:r>
      <w:r w:rsidR="005F1C6C">
        <w:rPr>
          <w:lang w:val="en-GB"/>
        </w:rPr>
        <w:tab/>
      </w:r>
      <w:r w:rsidR="005F1C6C">
        <w:rPr>
          <w:lang w:val="en-GB"/>
        </w:rPr>
        <w:tab/>
      </w:r>
      <w:r w:rsidR="005F1C6C">
        <w:rPr>
          <w:rFonts w:ascii="MS Gothic" w:eastAsia="MS Gothic" w:hAnsi="MS Gothic"/>
        </w:rPr>
        <w:tab/>
      </w:r>
    </w:p>
    <w:p w:rsidR="001263DE" w:rsidRPr="00826F9F" w:rsidRDefault="00F768E3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ind w:left="720"/>
        <w:jc w:val="both"/>
        <w:rPr>
          <w:lang w:val="en-GB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8720" behindDoc="1" locked="0" layoutInCell="1" allowOverlap="1" wp14:anchorId="050022DE" wp14:editId="71464F20">
            <wp:simplePos x="0" y="0"/>
            <wp:positionH relativeFrom="column">
              <wp:posOffset>192722</wp:posOffset>
            </wp:positionH>
            <wp:positionV relativeFrom="paragraph">
              <wp:posOffset>42545</wp:posOffset>
            </wp:positionV>
            <wp:extent cx="211455" cy="1270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DE" w:rsidRPr="00826F9F">
        <w:rPr>
          <w:lang w:val="en-GB"/>
        </w:rPr>
        <w:t>German A310</w:t>
      </w:r>
      <w:r w:rsidR="001263DE" w:rsidRPr="00826F9F">
        <w:rPr>
          <w:rFonts w:ascii="MS Gothic" w:eastAsia="MS Gothic" w:hAnsi="MS Gothic"/>
          <w:lang w:val="en-GB"/>
        </w:rPr>
        <w:t xml:space="preserve"> </w:t>
      </w:r>
      <w:r w:rsidR="001263DE" w:rsidRPr="00826F9F">
        <w:rPr>
          <w:rFonts w:ascii="MS Gothic" w:eastAsia="MS Gothic" w:hAnsi="MS Gothic"/>
          <w:lang w:val="en-GB"/>
        </w:rPr>
        <w:tab/>
      </w:r>
      <w:r w:rsidR="00E26412" w:rsidRPr="00826F9F">
        <w:rPr>
          <w:rFonts w:ascii="MS Gothic" w:eastAsia="MS Gothic" w:hAnsi="MS Gothic"/>
          <w:lang w:val="en-GB"/>
        </w:rPr>
        <w:tab/>
      </w:r>
      <w:sdt>
        <w:sdtPr>
          <w:rPr>
            <w:rFonts w:ascii="MS Gothic" w:eastAsia="MS Gothic" w:hAnsi="MS Gothic"/>
          </w:rPr>
          <w:id w:val="155327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1263DE" w:rsidRPr="00826F9F">
        <w:rPr>
          <w:rFonts w:ascii="MS Gothic" w:eastAsia="MS Gothic" w:hAnsi="MS Gothic"/>
          <w:lang w:val="en-GB"/>
        </w:rPr>
        <w:tab/>
      </w:r>
      <w:sdt>
        <w:sdtPr>
          <w:rPr>
            <w:rFonts w:ascii="MS Gothic" w:eastAsia="MS Gothic" w:hAnsi="MS Gothic"/>
          </w:rPr>
          <w:id w:val="785779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F94271">
        <w:rPr>
          <w:rFonts w:ascii="MS Gothic" w:eastAsia="MS Gothic" w:hAnsi="MS Gothic"/>
        </w:rPr>
        <w:tab/>
      </w:r>
    </w:p>
    <w:p w:rsidR="00731350" w:rsidRPr="00F94271" w:rsidRDefault="00F768E3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ind w:left="720"/>
        <w:jc w:val="both"/>
        <w:rPr>
          <w:lang w:val="en-GB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5648" behindDoc="1" locked="0" layoutInCell="1" allowOverlap="1" wp14:anchorId="31566C79" wp14:editId="5B8C1C85">
            <wp:simplePos x="0" y="0"/>
            <wp:positionH relativeFrom="column">
              <wp:posOffset>205105</wp:posOffset>
            </wp:positionH>
            <wp:positionV relativeFrom="paragraph">
              <wp:posOffset>43815</wp:posOffset>
            </wp:positionV>
            <wp:extent cx="190500" cy="1270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50" w:rsidRPr="00826F9F">
        <w:rPr>
          <w:lang w:val="en-GB"/>
        </w:rPr>
        <w:t xml:space="preserve">French </w:t>
      </w:r>
      <w:r w:rsidR="000475AE" w:rsidRPr="00826F9F">
        <w:rPr>
          <w:lang w:val="en-GB"/>
        </w:rPr>
        <w:t>K</w:t>
      </w:r>
      <w:r w:rsidR="00731350" w:rsidRPr="00826F9F">
        <w:rPr>
          <w:lang w:val="en-GB"/>
        </w:rPr>
        <w:t>C-135FR</w:t>
      </w:r>
      <w:r w:rsidR="00731350" w:rsidRPr="00826F9F">
        <w:rPr>
          <w:rFonts w:ascii="MS Gothic" w:eastAsia="MS Gothic" w:hAnsi="MS Gothic"/>
          <w:lang w:val="en-GB"/>
        </w:rPr>
        <w:t xml:space="preserve"> </w:t>
      </w:r>
      <w:r w:rsidR="00731350" w:rsidRPr="00826F9F">
        <w:rPr>
          <w:rFonts w:ascii="MS Gothic" w:eastAsia="MS Gothic" w:hAnsi="MS Gothic"/>
          <w:lang w:val="en-GB"/>
        </w:rPr>
        <w:tab/>
      </w:r>
      <w:sdt>
        <w:sdtPr>
          <w:rPr>
            <w:rFonts w:ascii="MS Gothic" w:eastAsia="MS Gothic" w:hAnsi="MS Gothic"/>
          </w:rPr>
          <w:id w:val="913352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731350" w:rsidRPr="00826F9F">
        <w:rPr>
          <w:rFonts w:ascii="MS Gothic" w:eastAsia="MS Gothic" w:hAnsi="MS Gothic"/>
          <w:lang w:val="en-GB"/>
        </w:rPr>
        <w:tab/>
      </w:r>
      <w:sdt>
        <w:sdtPr>
          <w:rPr>
            <w:rFonts w:ascii="MS Gothic" w:eastAsia="MS Gothic" w:hAnsi="MS Gothic"/>
          </w:rPr>
          <w:id w:val="-1573730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EF565E">
        <w:rPr>
          <w:rFonts w:ascii="MS Gothic" w:eastAsia="MS Gothic" w:hAnsi="MS Gothic"/>
        </w:rPr>
        <w:tab/>
      </w:r>
      <w:r w:rsidR="00F94271">
        <w:rPr>
          <w:rFonts w:ascii="MS Gothic" w:eastAsia="MS Gothic" w:hAnsi="MS Gothic"/>
        </w:rPr>
        <w:tab/>
      </w:r>
    </w:p>
    <w:p w:rsidR="003403AC" w:rsidRPr="00EF565E" w:rsidRDefault="00DB2008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ind w:left="720"/>
        <w:jc w:val="both"/>
        <w:rPr>
          <w:sz w:val="18"/>
          <w:szCs w:val="18"/>
          <w:lang w:val="en-GB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7936" behindDoc="1" locked="0" layoutInCell="1" allowOverlap="1" wp14:anchorId="292F0DDC" wp14:editId="0D3367D9">
            <wp:simplePos x="0" y="0"/>
            <wp:positionH relativeFrom="column">
              <wp:posOffset>207645</wp:posOffset>
            </wp:positionH>
            <wp:positionV relativeFrom="paragraph">
              <wp:posOffset>51753</wp:posOffset>
            </wp:positionV>
            <wp:extent cx="190500" cy="1238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DE" w:rsidRPr="00826F9F">
        <w:rPr>
          <w:lang w:val="en-GB"/>
        </w:rPr>
        <w:t>American KC</w:t>
      </w:r>
      <w:r w:rsidR="00EA63EB" w:rsidRPr="00826F9F">
        <w:rPr>
          <w:lang w:val="en-GB"/>
        </w:rPr>
        <w:t>-</w:t>
      </w:r>
      <w:r w:rsidR="001263DE" w:rsidRPr="00826F9F">
        <w:rPr>
          <w:lang w:val="en-GB"/>
        </w:rPr>
        <w:t>135</w:t>
      </w:r>
      <w:r w:rsidR="00EA63EB" w:rsidRPr="00826F9F">
        <w:rPr>
          <w:lang w:val="en-GB"/>
        </w:rPr>
        <w:t>R</w:t>
      </w:r>
      <w:r w:rsidR="00E26412" w:rsidRPr="00826F9F">
        <w:rPr>
          <w:lang w:val="en-GB"/>
        </w:rPr>
        <w:tab/>
      </w:r>
      <w:sdt>
        <w:sdtPr>
          <w:rPr>
            <w:rFonts w:ascii="MS Gothic" w:eastAsia="MS Gothic" w:hAnsi="MS Gothic"/>
          </w:rPr>
          <w:id w:val="1173844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AD3244" w:rsidRPr="00826F9F">
        <w:rPr>
          <w:lang w:val="en-GB"/>
        </w:rPr>
        <w:tab/>
      </w:r>
      <w:sdt>
        <w:sdtPr>
          <w:rPr>
            <w:rFonts w:ascii="MS Gothic" w:eastAsia="MS Gothic" w:hAnsi="MS Gothic"/>
          </w:rPr>
          <w:id w:val="-64264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EF565E">
        <w:rPr>
          <w:rFonts w:ascii="MS Gothic" w:eastAsia="MS Gothic" w:hAnsi="MS Gothic"/>
        </w:rPr>
        <w:tab/>
      </w:r>
    </w:p>
    <w:p w:rsidR="003403AC" w:rsidRPr="00EF565E" w:rsidRDefault="00DB2008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ind w:left="720"/>
        <w:jc w:val="both"/>
        <w:rPr>
          <w:sz w:val="18"/>
          <w:szCs w:val="18"/>
          <w:lang w:val="en-GB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8960" behindDoc="1" locked="0" layoutInCell="1" allowOverlap="1" wp14:anchorId="0823A8C8" wp14:editId="5B0EB5EE">
            <wp:simplePos x="0" y="0"/>
            <wp:positionH relativeFrom="column">
              <wp:posOffset>210820</wp:posOffset>
            </wp:positionH>
            <wp:positionV relativeFrom="paragraph">
              <wp:posOffset>44450</wp:posOffset>
            </wp:positionV>
            <wp:extent cx="189865" cy="124460"/>
            <wp:effectExtent l="0" t="0" r="635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3AC" w:rsidRPr="00826F9F">
        <w:rPr>
          <w:lang w:val="en-GB"/>
        </w:rPr>
        <w:t>British VOYAGER</w:t>
      </w:r>
      <w:r w:rsidR="003403AC" w:rsidRPr="00826F9F">
        <w:rPr>
          <w:rFonts w:ascii="MS Gothic" w:eastAsia="MS Gothic" w:hAnsi="MS Gothic"/>
          <w:lang w:val="en-GB"/>
        </w:rPr>
        <w:t xml:space="preserve"> </w:t>
      </w:r>
      <w:r w:rsidR="00E26412" w:rsidRPr="00826F9F">
        <w:rPr>
          <w:rFonts w:ascii="MS Gothic" w:eastAsia="MS Gothic" w:hAnsi="MS Gothic"/>
          <w:lang w:val="en-GB"/>
        </w:rPr>
        <w:tab/>
      </w:r>
      <w:sdt>
        <w:sdtPr>
          <w:rPr>
            <w:rFonts w:ascii="MS Gothic" w:eastAsia="MS Gothic" w:hAnsi="MS Gothic"/>
          </w:rPr>
          <w:id w:val="2025746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3403AC" w:rsidRPr="00826F9F">
        <w:rPr>
          <w:rFonts w:ascii="MS Gothic" w:eastAsia="MS Gothic" w:hAnsi="MS Gothic"/>
          <w:lang w:val="en-GB"/>
        </w:rPr>
        <w:tab/>
      </w:r>
      <w:sdt>
        <w:sdtPr>
          <w:rPr>
            <w:rFonts w:ascii="MS Gothic" w:eastAsia="MS Gothic" w:hAnsi="MS Gothic"/>
          </w:rPr>
          <w:id w:val="-1880076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412" w:rsidRPr="00826F9F">
            <w:rPr>
              <w:rFonts w:ascii="MS Gothic" w:eastAsia="MS Gothic" w:hAnsi="MS Gothic" w:hint="eastAsia"/>
            </w:rPr>
            <w:t>☐</w:t>
          </w:r>
        </w:sdtContent>
      </w:sdt>
      <w:r w:rsidR="00F94271">
        <w:rPr>
          <w:rFonts w:ascii="MS Gothic" w:eastAsia="MS Gothic" w:hAnsi="MS Gothic"/>
        </w:rPr>
        <w:tab/>
      </w:r>
    </w:p>
    <w:p w:rsidR="00EE3E15" w:rsidRPr="00240B2D" w:rsidRDefault="00EE3E15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sz w:val="6"/>
          <w:lang w:val="en-GB"/>
        </w:rPr>
      </w:pPr>
    </w:p>
    <w:p w:rsidR="000B6CDF" w:rsidRPr="000B6CDF" w:rsidRDefault="00535952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sz w:val="20"/>
          <w:szCs w:val="20"/>
        </w:rPr>
      </w:pPr>
      <w:r w:rsidRPr="00535952">
        <w:rPr>
          <w:sz w:val="20"/>
          <w:szCs w:val="20"/>
        </w:rPr>
        <w:t xml:space="preserve">If you </w:t>
      </w:r>
      <w:r w:rsidR="000E71FC">
        <w:rPr>
          <w:sz w:val="20"/>
          <w:szCs w:val="20"/>
        </w:rPr>
        <w:t>like</w:t>
      </w:r>
      <w:r w:rsidR="000B6CDF">
        <w:rPr>
          <w:sz w:val="20"/>
          <w:szCs w:val="20"/>
        </w:rPr>
        <w:t xml:space="preserve"> </w:t>
      </w:r>
      <w:r w:rsidRPr="00535952">
        <w:rPr>
          <w:sz w:val="20"/>
          <w:szCs w:val="20"/>
        </w:rPr>
        <w:t>to</w:t>
      </w:r>
      <w:r w:rsidR="009575F4">
        <w:rPr>
          <w:sz w:val="20"/>
          <w:szCs w:val="20"/>
        </w:rPr>
        <w:t xml:space="preserve"> personally</w:t>
      </w:r>
      <w:r w:rsidRPr="00535952">
        <w:rPr>
          <w:sz w:val="20"/>
          <w:szCs w:val="20"/>
        </w:rPr>
        <w:t xml:space="preserve"> interview </w:t>
      </w:r>
      <w:r w:rsidR="008715B7">
        <w:rPr>
          <w:sz w:val="20"/>
          <w:szCs w:val="20"/>
        </w:rPr>
        <w:t>the EATC commander</w:t>
      </w:r>
      <w:r w:rsidR="00324194">
        <w:rPr>
          <w:sz w:val="20"/>
          <w:szCs w:val="20"/>
        </w:rPr>
        <w:t>,</w:t>
      </w:r>
      <w:r w:rsidR="0064381F">
        <w:rPr>
          <w:sz w:val="20"/>
          <w:szCs w:val="20"/>
        </w:rPr>
        <w:t xml:space="preserve"> the EATC AAR director,</w:t>
      </w:r>
      <w:r w:rsidR="00324194">
        <w:rPr>
          <w:sz w:val="20"/>
          <w:szCs w:val="20"/>
        </w:rPr>
        <w:t xml:space="preserve"> </w:t>
      </w:r>
      <w:r w:rsidR="008715B7">
        <w:rPr>
          <w:sz w:val="20"/>
          <w:szCs w:val="20"/>
        </w:rPr>
        <w:t>one of the EATC AAR experts</w:t>
      </w:r>
      <w:r w:rsidR="000B6CDF">
        <w:rPr>
          <w:sz w:val="20"/>
          <w:szCs w:val="20"/>
        </w:rPr>
        <w:t xml:space="preserve"> </w:t>
      </w:r>
      <w:r w:rsidR="008715B7">
        <w:rPr>
          <w:sz w:val="20"/>
          <w:szCs w:val="20"/>
        </w:rPr>
        <w:t xml:space="preserve">or the national </w:t>
      </w:r>
      <w:r w:rsidR="009575F4">
        <w:rPr>
          <w:sz w:val="20"/>
          <w:szCs w:val="20"/>
        </w:rPr>
        <w:t>crews/mentors</w:t>
      </w:r>
      <w:r w:rsidR="00302416">
        <w:rPr>
          <w:sz w:val="20"/>
          <w:szCs w:val="20"/>
        </w:rPr>
        <w:t xml:space="preserve">, </w:t>
      </w:r>
      <w:r w:rsidRPr="00535952">
        <w:rPr>
          <w:sz w:val="20"/>
          <w:szCs w:val="20"/>
        </w:rPr>
        <w:t xml:space="preserve"> please mar</w:t>
      </w:r>
      <w:r w:rsidR="000B6CDF">
        <w:rPr>
          <w:sz w:val="20"/>
          <w:szCs w:val="20"/>
        </w:rPr>
        <w:t xml:space="preserve">k your </w:t>
      </w:r>
      <w:r w:rsidR="009575F4">
        <w:rPr>
          <w:sz w:val="20"/>
          <w:szCs w:val="20"/>
        </w:rPr>
        <w:t>choice with</w:t>
      </w:r>
      <w:r w:rsidR="000B6CDF">
        <w:rPr>
          <w:sz w:val="20"/>
          <w:szCs w:val="20"/>
        </w:rPr>
        <w:t xml:space="preserve"> a check and </w:t>
      </w:r>
      <w:r w:rsidR="000B6CDF" w:rsidRPr="000B6CDF">
        <w:rPr>
          <w:sz w:val="20"/>
          <w:szCs w:val="20"/>
        </w:rPr>
        <w:t>EATC PAO will do its best to fulfill your request!</w:t>
      </w:r>
    </w:p>
    <w:p w:rsidR="00240B2D" w:rsidRPr="008C7B6F" w:rsidRDefault="008715B7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b/>
        </w:rPr>
      </w:pPr>
      <w:r>
        <w:rPr>
          <w:b/>
        </w:rPr>
        <w:t>EATC commander</w:t>
      </w:r>
      <w:r w:rsidR="00535952">
        <w:rPr>
          <w:b/>
        </w:rPr>
        <w:tab/>
      </w:r>
      <w:r>
        <w:rPr>
          <w:b/>
        </w:rPr>
        <w:t>EATC AA</w:t>
      </w:r>
      <w:r w:rsidR="009575F4">
        <w:rPr>
          <w:b/>
        </w:rPr>
        <w:t>R</w:t>
      </w:r>
      <w:r>
        <w:rPr>
          <w:b/>
        </w:rPr>
        <w:t xml:space="preserve"> expert</w:t>
      </w:r>
      <w:r w:rsidR="00535952">
        <w:rPr>
          <w:b/>
        </w:rPr>
        <w:tab/>
        <w:t xml:space="preserve">National </w:t>
      </w:r>
      <w:r w:rsidR="009575F4">
        <w:rPr>
          <w:b/>
        </w:rPr>
        <w:t xml:space="preserve">personnel </w:t>
      </w:r>
      <w:r w:rsidR="000E71FC">
        <w:rPr>
          <w:b/>
        </w:rPr>
        <w:t>(</w:t>
      </w:r>
      <w:r w:rsidR="009575F4">
        <w:rPr>
          <w:b/>
        </w:rPr>
        <w:t>crews/mentors</w:t>
      </w:r>
      <w:r w:rsidR="000E71FC">
        <w:rPr>
          <w:b/>
        </w:rPr>
        <w:t>)</w:t>
      </w:r>
      <w:r w:rsidR="009575F4">
        <w:rPr>
          <w:b/>
        </w:rPr>
        <w:t xml:space="preserve"> </w:t>
      </w:r>
    </w:p>
    <w:p w:rsidR="000B6CDF" w:rsidRDefault="0063433C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rFonts w:ascii="MS Gothic" w:eastAsia="MS Gothic" w:hAnsi="MS Gothic"/>
        </w:rPr>
      </w:pPr>
      <w:sdt>
        <w:sdtPr>
          <w:rPr>
            <w:rFonts w:ascii="MS Gothic" w:eastAsia="MS Gothic" w:hAnsi="MS Gothic"/>
          </w:rPr>
          <w:id w:val="-166854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952">
            <w:rPr>
              <w:rFonts w:ascii="MS Gothic" w:eastAsia="MS Gothic" w:hAnsi="MS Gothic" w:hint="eastAsia"/>
            </w:rPr>
            <w:t>☐</w:t>
          </w:r>
        </w:sdtContent>
      </w:sdt>
      <w:r w:rsidR="00535952">
        <w:rPr>
          <w:rFonts w:ascii="MS Gothic" w:eastAsia="MS Gothic" w:hAnsi="MS Gothic"/>
        </w:rPr>
        <w:tab/>
      </w:r>
      <w:r w:rsidR="00535952">
        <w:rPr>
          <w:rFonts w:ascii="MS Gothic" w:eastAsia="MS Gothic" w:hAnsi="MS Gothic"/>
        </w:rPr>
        <w:tab/>
      </w:r>
      <w:r w:rsidR="00535952"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431207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5B7">
            <w:rPr>
              <w:rFonts w:ascii="MS Gothic" w:eastAsia="MS Gothic" w:hAnsi="MS Gothic" w:hint="eastAsia"/>
            </w:rPr>
            <w:t>☐</w:t>
          </w:r>
        </w:sdtContent>
      </w:sdt>
      <w:r w:rsidR="00535952">
        <w:rPr>
          <w:rFonts w:ascii="MS Gothic" w:eastAsia="MS Gothic" w:hAnsi="MS Gothic"/>
        </w:rPr>
        <w:tab/>
      </w:r>
      <w:r w:rsidR="00535952">
        <w:rPr>
          <w:rFonts w:ascii="MS Gothic" w:eastAsia="MS Gothic" w:hAnsi="MS Gothic"/>
        </w:rPr>
        <w:tab/>
      </w:r>
      <w:r w:rsidR="008715B7">
        <w:rPr>
          <w:rFonts w:ascii="MS Gothic" w:eastAsia="MS Gothic" w:hAnsi="MS Gothic"/>
        </w:rPr>
        <w:t xml:space="preserve">      </w:t>
      </w:r>
      <w:r w:rsidR="008715B7"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329179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952">
            <w:rPr>
              <w:rFonts w:ascii="MS Gothic" w:eastAsia="MS Gothic" w:hAnsi="MS Gothic" w:hint="eastAsia"/>
            </w:rPr>
            <w:t>☐</w:t>
          </w:r>
        </w:sdtContent>
      </w:sdt>
      <w:r w:rsidR="00535952">
        <w:rPr>
          <w:rFonts w:eastAsia="MS Gothic"/>
          <w:sz w:val="20"/>
          <w:szCs w:val="20"/>
        </w:rPr>
        <w:t>Dutch</w:t>
      </w:r>
      <w:r w:rsidR="008715B7">
        <w:rPr>
          <w:rFonts w:eastAsia="MS Gothic"/>
          <w:sz w:val="20"/>
          <w:szCs w:val="20"/>
        </w:rPr>
        <w:t xml:space="preserve">  </w:t>
      </w:r>
      <w:r w:rsidR="008715B7">
        <w:rPr>
          <w:rFonts w:eastAsia="MS Gothic"/>
          <w:sz w:val="20"/>
          <w:szCs w:val="20"/>
        </w:rPr>
        <w:tab/>
      </w:r>
      <w:r w:rsidR="008715B7">
        <w:rPr>
          <w:rFonts w:eastAsia="MS Gothic"/>
          <w:sz w:val="20"/>
          <w:szCs w:val="20"/>
        </w:rPr>
        <w:tab/>
      </w:r>
      <w:sdt>
        <w:sdtPr>
          <w:rPr>
            <w:rFonts w:ascii="MS Gothic" w:eastAsia="MS Gothic" w:hAnsi="MS Gothic"/>
          </w:rPr>
          <w:id w:val="-1285884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7B6F">
            <w:rPr>
              <w:rFonts w:ascii="MS Gothic" w:eastAsia="MS Gothic" w:hAnsi="MS Gothic" w:hint="eastAsia"/>
            </w:rPr>
            <w:t>☐</w:t>
          </w:r>
        </w:sdtContent>
      </w:sdt>
      <w:r w:rsidR="00FB4C43">
        <w:rPr>
          <w:rFonts w:eastAsia="MS Gothic"/>
          <w:sz w:val="20"/>
          <w:szCs w:val="20"/>
        </w:rPr>
        <w:t>German</w:t>
      </w:r>
      <w:r w:rsidR="008715B7">
        <w:rPr>
          <w:rFonts w:eastAsia="MS Gothic"/>
          <w:sz w:val="20"/>
          <w:szCs w:val="20"/>
        </w:rPr>
        <w:tab/>
      </w:r>
      <w:sdt>
        <w:sdtPr>
          <w:rPr>
            <w:rFonts w:ascii="MS Gothic" w:eastAsia="MS Gothic" w:hAnsi="MS Gothic"/>
          </w:rPr>
          <w:id w:val="-1642494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5B7">
            <w:rPr>
              <w:rFonts w:ascii="MS Gothic" w:eastAsia="MS Gothic" w:hAnsi="MS Gothic" w:hint="eastAsia"/>
            </w:rPr>
            <w:t>☐</w:t>
          </w:r>
        </w:sdtContent>
      </w:sdt>
      <w:r w:rsidR="008715B7">
        <w:rPr>
          <w:rFonts w:eastAsia="MS Gothic"/>
          <w:sz w:val="20"/>
          <w:szCs w:val="20"/>
        </w:rPr>
        <w:t>American</w:t>
      </w:r>
      <w:r w:rsidR="008C7B6F">
        <w:rPr>
          <w:rFonts w:eastAsia="MS Gothic"/>
          <w:sz w:val="20"/>
          <w:szCs w:val="20"/>
        </w:rPr>
        <w:tab/>
      </w:r>
    </w:p>
    <w:p w:rsidR="00535952" w:rsidRDefault="008C7B6F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rFonts w:eastAsia="MS Gothic"/>
          <w:sz w:val="20"/>
          <w:szCs w:val="20"/>
        </w:rPr>
      </w:pP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r w:rsidR="008715B7">
        <w:rPr>
          <w:rFonts w:ascii="MS Gothic" w:eastAsia="MS Gothic" w:hAnsi="MS Gothic"/>
        </w:rPr>
        <w:tab/>
      </w:r>
      <w:r w:rsidR="009575F4">
        <w:rPr>
          <w:b/>
        </w:rPr>
        <w:t>EATC AAR director</w:t>
      </w:r>
      <w:r w:rsidR="008715B7">
        <w:rPr>
          <w:rFonts w:ascii="MS Gothic" w:eastAsia="MS Gothic" w:hAnsi="MS Gothic"/>
        </w:rPr>
        <w:t xml:space="preserve"> </w:t>
      </w:r>
      <w:r w:rsidR="008715B7"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667982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381F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eastAsia="MS Gothic"/>
          <w:sz w:val="20"/>
          <w:szCs w:val="20"/>
        </w:rPr>
        <w:t>French</w:t>
      </w:r>
      <w:r w:rsidR="00302416">
        <w:rPr>
          <w:rFonts w:eastAsia="MS Gothic"/>
          <w:sz w:val="20"/>
          <w:szCs w:val="20"/>
        </w:rPr>
        <w:t xml:space="preserve"> </w:t>
      </w:r>
      <w:r w:rsidR="008715B7">
        <w:rPr>
          <w:rFonts w:eastAsia="MS Gothic"/>
          <w:sz w:val="20"/>
          <w:szCs w:val="20"/>
        </w:rPr>
        <w:tab/>
      </w:r>
      <w:sdt>
        <w:sdtPr>
          <w:rPr>
            <w:rFonts w:ascii="MS Gothic" w:eastAsia="MS Gothic" w:hAnsi="MS Gothic"/>
          </w:rPr>
          <w:id w:val="-811321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5B7">
            <w:rPr>
              <w:rFonts w:ascii="MS Gothic" w:eastAsia="MS Gothic" w:hAnsi="MS Gothic" w:hint="eastAsia"/>
            </w:rPr>
            <w:t>☐</w:t>
          </w:r>
        </w:sdtContent>
      </w:sdt>
      <w:r w:rsidR="008715B7">
        <w:rPr>
          <w:rFonts w:eastAsia="MS Gothic"/>
          <w:sz w:val="20"/>
          <w:szCs w:val="20"/>
        </w:rPr>
        <w:t>British</w:t>
      </w:r>
      <w:r w:rsidR="00302416">
        <w:rPr>
          <w:rFonts w:eastAsia="MS Gothic"/>
          <w:sz w:val="20"/>
          <w:szCs w:val="20"/>
        </w:rPr>
        <w:tab/>
      </w:r>
      <w:r w:rsidR="00302416">
        <w:rPr>
          <w:rFonts w:eastAsia="MS Gothic"/>
          <w:sz w:val="20"/>
          <w:szCs w:val="20"/>
        </w:rPr>
        <w:tab/>
      </w:r>
      <w:sdt>
        <w:sdtPr>
          <w:rPr>
            <w:rFonts w:ascii="MS Gothic" w:eastAsia="MS Gothic" w:hAnsi="MS Gothic"/>
          </w:rPr>
          <w:id w:val="-1644342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2416">
            <w:rPr>
              <w:rFonts w:ascii="MS Gothic" w:eastAsia="MS Gothic" w:hAnsi="MS Gothic" w:hint="eastAsia"/>
            </w:rPr>
            <w:t>☐</w:t>
          </w:r>
        </w:sdtContent>
      </w:sdt>
      <w:r w:rsidR="00302416">
        <w:rPr>
          <w:rFonts w:eastAsia="MS Gothic"/>
          <w:sz w:val="20"/>
          <w:szCs w:val="20"/>
        </w:rPr>
        <w:t>Italian(only mentor)</w:t>
      </w:r>
      <w:r w:rsidR="00302416">
        <w:rPr>
          <w:rFonts w:ascii="MS Gothic" w:eastAsia="MS Gothic" w:hAnsi="MS Gothic"/>
        </w:rPr>
        <w:tab/>
      </w:r>
    </w:p>
    <w:p w:rsidR="000B6CDF" w:rsidRDefault="009575F4" w:rsidP="000E71FC">
      <w:pPr>
        <w:tabs>
          <w:tab w:val="left" w:pos="720"/>
          <w:tab w:val="left" w:pos="1092"/>
          <w:tab w:val="left" w:pos="2160"/>
          <w:tab w:val="left" w:pos="2880"/>
          <w:tab w:val="left" w:pos="3600"/>
          <w:tab w:val="left" w:pos="4320"/>
          <w:tab w:val="left" w:pos="5040"/>
          <w:tab w:val="left" w:pos="5387"/>
          <w:tab w:val="right" w:pos="6267"/>
        </w:tabs>
        <w:spacing w:after="0"/>
        <w:jc w:val="both"/>
        <w:rPr>
          <w:sz w:val="20"/>
          <w:szCs w:val="20"/>
        </w:rPr>
      </w:pP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1081222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8715B7"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r w:rsidR="008715B7">
        <w:rPr>
          <w:rFonts w:ascii="MS Gothic" w:eastAsia="MS Gothic" w:hAnsi="MS Gothic"/>
        </w:rPr>
        <w:tab/>
      </w:r>
      <w:r w:rsidR="008715B7">
        <w:rPr>
          <w:rFonts w:ascii="MS Gothic" w:eastAsia="MS Gothic" w:hAnsi="MS Gothic"/>
        </w:rPr>
        <w:tab/>
      </w:r>
    </w:p>
    <w:sectPr w:rsidR="000B6CDF" w:rsidSect="009C1ABF">
      <w:headerReference w:type="default" r:id="rId14"/>
      <w:footerReference w:type="default" r:id="rId15"/>
      <w:pgSz w:w="12240" w:h="15840"/>
      <w:pgMar w:top="1810" w:right="1467" w:bottom="851" w:left="1417" w:header="426" w:footer="6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5B7" w:rsidRDefault="008715B7" w:rsidP="00EE5DC3">
      <w:pPr>
        <w:spacing w:after="0" w:line="240" w:lineRule="auto"/>
      </w:pPr>
      <w:r>
        <w:separator/>
      </w:r>
    </w:p>
  </w:endnote>
  <w:endnote w:type="continuationSeparator" w:id="0">
    <w:p w:rsidR="008715B7" w:rsidRDefault="008715B7" w:rsidP="00EE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5B7" w:rsidRPr="00B62F5A" w:rsidRDefault="008715B7" w:rsidP="00B62F5A">
    <w:pPr>
      <w:pStyle w:val="NoSpacing"/>
      <w:jc w:val="center"/>
      <w:rPr>
        <w:b/>
        <w:sz w:val="40"/>
      </w:rPr>
    </w:pPr>
    <w:r w:rsidRPr="00B62F5A">
      <w:rPr>
        <w:b/>
        <w:sz w:val="40"/>
      </w:rPr>
      <w:t>Please return the form to:</w:t>
    </w:r>
  </w:p>
  <w:p w:rsidR="008715B7" w:rsidRPr="00B62F5A" w:rsidRDefault="0063433C" w:rsidP="00B62F5A">
    <w:pPr>
      <w:pStyle w:val="NoSpacing"/>
      <w:jc w:val="center"/>
      <w:rPr>
        <w:b/>
        <w:sz w:val="32"/>
        <w:szCs w:val="18"/>
      </w:rPr>
    </w:pPr>
    <w:hyperlink r:id="rId1" w:history="1">
      <w:r w:rsidR="008715B7" w:rsidRPr="00B95EB4">
        <w:rPr>
          <w:rStyle w:val="Hyperlink"/>
          <w:b/>
          <w:sz w:val="32"/>
          <w:szCs w:val="18"/>
        </w:rPr>
        <w:t>pao@eatc-mil.com</w:t>
      </w:r>
    </w:hyperlink>
  </w:p>
  <w:p w:rsidR="008715B7" w:rsidRPr="00B62F5A" w:rsidRDefault="0063433C" w:rsidP="00B62F5A">
    <w:pPr>
      <w:pStyle w:val="NoSpacing"/>
      <w:jc w:val="center"/>
      <w:rPr>
        <w:b/>
        <w:i/>
        <w:color w:val="FF0000"/>
        <w:sz w:val="44"/>
        <w:szCs w:val="18"/>
        <w:u w:val="single"/>
      </w:rPr>
    </w:pPr>
    <w:r>
      <w:rPr>
        <w:b/>
        <w:i/>
        <w:color w:val="FF0000"/>
        <w:sz w:val="44"/>
        <w:szCs w:val="18"/>
        <w:u w:val="single"/>
      </w:rPr>
      <w:t>Before the 6th</w:t>
    </w:r>
    <w:r w:rsidR="009575F4">
      <w:rPr>
        <w:b/>
        <w:i/>
        <w:color w:val="FF0000"/>
        <w:sz w:val="44"/>
        <w:szCs w:val="18"/>
        <w:u w:val="single"/>
      </w:rPr>
      <w:t xml:space="preserve"> of M</w:t>
    </w:r>
    <w:r w:rsidR="008715B7" w:rsidRPr="00B62F5A">
      <w:rPr>
        <w:b/>
        <w:i/>
        <w:color w:val="FF0000"/>
        <w:sz w:val="44"/>
        <w:szCs w:val="18"/>
        <w:u w:val="single"/>
      </w:rPr>
      <w:t>arch 2019!</w:t>
    </w:r>
    <w:r w:rsidR="008715B7">
      <w:rPr>
        <w:b/>
        <w:i/>
        <w:color w:val="FF0000"/>
        <w:sz w:val="44"/>
        <w:szCs w:val="18"/>
        <w:u w:val="single"/>
      </w:rPr>
      <w:t>!!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5B7" w:rsidRDefault="008715B7" w:rsidP="00EE5DC3">
      <w:pPr>
        <w:spacing w:after="0" w:line="240" w:lineRule="auto"/>
      </w:pPr>
      <w:r>
        <w:separator/>
      </w:r>
    </w:p>
  </w:footnote>
  <w:footnote w:type="continuationSeparator" w:id="0">
    <w:p w:rsidR="008715B7" w:rsidRDefault="008715B7" w:rsidP="00EE5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5B7" w:rsidRDefault="008715B7" w:rsidP="0087371D">
    <w:pPr>
      <w:pStyle w:val="Header"/>
      <w:jc w:val="center"/>
    </w:pPr>
    <w:r>
      <w:rPr>
        <w:noProof/>
        <w:lang w:val="nl-NL" w:eastAsia="nl-NL"/>
      </w:rPr>
      <w:drawing>
        <wp:anchor distT="0" distB="0" distL="114300" distR="114300" simplePos="0" relativeHeight="251660288" behindDoc="0" locked="0" layoutInCell="1" allowOverlap="1" wp14:anchorId="531E82C1" wp14:editId="548B0905">
          <wp:simplePos x="0" y="0"/>
          <wp:positionH relativeFrom="column">
            <wp:posOffset>4843145</wp:posOffset>
          </wp:positionH>
          <wp:positionV relativeFrom="paragraph">
            <wp:posOffset>-48260</wp:posOffset>
          </wp:positionV>
          <wp:extent cx="560705" cy="869315"/>
          <wp:effectExtent l="0" t="0" r="0" b="6985"/>
          <wp:wrapSquare wrapText="bothSides"/>
          <wp:docPr id="2" name="Picture 2" descr="G:\logo\Logo E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\Logo EA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8FD">
      <w:rPr>
        <w:i/>
        <w:noProof/>
        <w:color w:val="FF0000"/>
        <w:lang w:val="nl-NL" w:eastAsia="nl-NL"/>
      </w:rPr>
      <w:drawing>
        <wp:anchor distT="0" distB="0" distL="114300" distR="114300" simplePos="0" relativeHeight="251662336" behindDoc="0" locked="0" layoutInCell="1" allowOverlap="1" wp14:anchorId="74E5D5A9" wp14:editId="3042B439">
          <wp:simplePos x="0" y="0"/>
          <wp:positionH relativeFrom="column">
            <wp:posOffset>-427990</wp:posOffset>
          </wp:positionH>
          <wp:positionV relativeFrom="paragraph">
            <wp:posOffset>19685</wp:posOffset>
          </wp:positionV>
          <wp:extent cx="1842770" cy="806450"/>
          <wp:effectExtent l="0" t="0" r="0" b="0"/>
          <wp:wrapNone/>
          <wp:docPr id="3" name="Picture 3" descr="Q:\EATC\001 Command Group\05 PIO &amp; Protocol\TAG LINE\EATC TAG LINE  text on the r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:\EATC\001 Command Group\05 PIO &amp; Protocol\TAG LINE\EATC TAG LINE  text on the righ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08C40E" wp14:editId="0D55FC4B">
              <wp:simplePos x="0" y="0"/>
              <wp:positionH relativeFrom="column">
                <wp:posOffset>2015490</wp:posOffset>
              </wp:positionH>
              <wp:positionV relativeFrom="paragraph">
                <wp:posOffset>-284851</wp:posOffset>
              </wp:positionV>
              <wp:extent cx="1759789" cy="2260121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789" cy="22601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715B7" w:rsidRPr="00082A9C" w:rsidRDefault="0063433C" w:rsidP="008715B7">
                          <w:pPr>
                            <w:pStyle w:val="Header"/>
                            <w:jc w:val="center"/>
                            <w:rPr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noProof/>
                              <w:sz w:val="24"/>
                              <w:szCs w:val="24"/>
                              <w:lang w:val="en-GB" w:eastAsia="en-GB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11.65pt;height:157.95pt">
                                <v:imagedata r:id="rId3" o:title="EART 2019 new version"/>
                              </v:shape>
                            </w:pic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58.7pt;margin-top:-22.45pt;width:138.55pt;height:17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" filled="f" stroked="f" strokeweight=".5pt">
              <v:textbox>
                <w:txbxContent>
                  <w:p w:rsidR="0087371D" w:rsidRPr="00082A9C" w:rsidRDefault="0087371D" w:rsidP="00082A9C">
                    <w:pPr>
                      <w:pStyle w:val="Header"/>
                      <w:jc w:val="center"/>
                      <w:rPr>
                        <w:i/>
                        <w:noProof/>
                        <w:sz w:val="24"/>
                        <w:szCs w:val="24"/>
                      </w:rPr>
                    </w:pPr>
                    <w:r>
                      <w:rPr>
                        <w:i/>
                        <w:noProof/>
                        <w:sz w:val="24"/>
                        <w:szCs w:val="24"/>
                        <w:lang w:val="en-GB" w:eastAsia="en-GB"/>
                      </w:rPr>
                      <w:pict>
                        <v:shape id="_x0000_i1034" type="#_x0000_t75" style="width:112.1pt;height:158.25pt">
                          <v:imagedata r:id="rId4" o:title="EART 2019 new version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E71C1"/>
    <w:multiLevelType w:val="hybridMultilevel"/>
    <w:tmpl w:val="5BE60AA6"/>
    <w:lvl w:ilvl="0" w:tplc="AA2270D0">
      <w:start w:val="16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4380194"/>
    <w:multiLevelType w:val="hybridMultilevel"/>
    <w:tmpl w:val="54B4E77A"/>
    <w:lvl w:ilvl="0" w:tplc="0809000F">
      <w:start w:val="1"/>
      <w:numFmt w:val="decimal"/>
      <w:lvlText w:val="%1."/>
      <w:lvlJc w:val="left"/>
      <w:pPr>
        <w:ind w:left="884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416511EF"/>
    <w:multiLevelType w:val="hybridMultilevel"/>
    <w:tmpl w:val="45100094"/>
    <w:lvl w:ilvl="0" w:tplc="0809000F">
      <w:start w:val="1"/>
      <w:numFmt w:val="decimal"/>
      <w:lvlText w:val="%1."/>
      <w:lvlJc w:val="left"/>
      <w:pPr>
        <w:ind w:left="884" w:hanging="360"/>
      </w:pPr>
    </w:lvl>
    <w:lvl w:ilvl="1" w:tplc="08090019" w:tentative="1">
      <w:start w:val="1"/>
      <w:numFmt w:val="lowerLetter"/>
      <w:lvlText w:val="%2."/>
      <w:lvlJc w:val="left"/>
      <w:pPr>
        <w:ind w:left="1604" w:hanging="360"/>
      </w:pPr>
    </w:lvl>
    <w:lvl w:ilvl="2" w:tplc="0809001B" w:tentative="1">
      <w:start w:val="1"/>
      <w:numFmt w:val="lowerRoman"/>
      <w:lvlText w:val="%3."/>
      <w:lvlJc w:val="right"/>
      <w:pPr>
        <w:ind w:left="2324" w:hanging="180"/>
      </w:pPr>
    </w:lvl>
    <w:lvl w:ilvl="3" w:tplc="0809000F" w:tentative="1">
      <w:start w:val="1"/>
      <w:numFmt w:val="decimal"/>
      <w:lvlText w:val="%4."/>
      <w:lvlJc w:val="left"/>
      <w:pPr>
        <w:ind w:left="3044" w:hanging="360"/>
      </w:pPr>
    </w:lvl>
    <w:lvl w:ilvl="4" w:tplc="08090019" w:tentative="1">
      <w:start w:val="1"/>
      <w:numFmt w:val="lowerLetter"/>
      <w:lvlText w:val="%5."/>
      <w:lvlJc w:val="left"/>
      <w:pPr>
        <w:ind w:left="3764" w:hanging="360"/>
      </w:pPr>
    </w:lvl>
    <w:lvl w:ilvl="5" w:tplc="0809001B" w:tentative="1">
      <w:start w:val="1"/>
      <w:numFmt w:val="lowerRoman"/>
      <w:lvlText w:val="%6."/>
      <w:lvlJc w:val="right"/>
      <w:pPr>
        <w:ind w:left="4484" w:hanging="180"/>
      </w:pPr>
    </w:lvl>
    <w:lvl w:ilvl="6" w:tplc="0809000F" w:tentative="1">
      <w:start w:val="1"/>
      <w:numFmt w:val="decimal"/>
      <w:lvlText w:val="%7."/>
      <w:lvlJc w:val="left"/>
      <w:pPr>
        <w:ind w:left="5204" w:hanging="360"/>
      </w:pPr>
    </w:lvl>
    <w:lvl w:ilvl="7" w:tplc="08090019" w:tentative="1">
      <w:start w:val="1"/>
      <w:numFmt w:val="lowerLetter"/>
      <w:lvlText w:val="%8."/>
      <w:lvlJc w:val="left"/>
      <w:pPr>
        <w:ind w:left="5924" w:hanging="360"/>
      </w:pPr>
    </w:lvl>
    <w:lvl w:ilvl="8" w:tplc="08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41EB1F4F"/>
    <w:multiLevelType w:val="hybridMultilevel"/>
    <w:tmpl w:val="E3B08F54"/>
    <w:lvl w:ilvl="0" w:tplc="FBD8148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B372D"/>
    <w:multiLevelType w:val="hybridMultilevel"/>
    <w:tmpl w:val="DB2A83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C201A"/>
    <w:multiLevelType w:val="hybridMultilevel"/>
    <w:tmpl w:val="5E4AC25C"/>
    <w:lvl w:ilvl="0" w:tplc="576C3ED2">
      <w:start w:val="2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10E94"/>
    <w:multiLevelType w:val="hybridMultilevel"/>
    <w:tmpl w:val="972CF59A"/>
    <w:lvl w:ilvl="0" w:tplc="1108DD3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25F"/>
    <w:rsid w:val="000160E0"/>
    <w:rsid w:val="00027D6C"/>
    <w:rsid w:val="00033C2B"/>
    <w:rsid w:val="000475AE"/>
    <w:rsid w:val="00057E1B"/>
    <w:rsid w:val="00095645"/>
    <w:rsid w:val="000B0375"/>
    <w:rsid w:val="000B6CDF"/>
    <w:rsid w:val="000D4B8A"/>
    <w:rsid w:val="000E71FC"/>
    <w:rsid w:val="0012242E"/>
    <w:rsid w:val="001263DE"/>
    <w:rsid w:val="001450CF"/>
    <w:rsid w:val="00147373"/>
    <w:rsid w:val="001959A7"/>
    <w:rsid w:val="001F2DBC"/>
    <w:rsid w:val="00204506"/>
    <w:rsid w:val="00207310"/>
    <w:rsid w:val="00210E35"/>
    <w:rsid w:val="00240B2D"/>
    <w:rsid w:val="002852ED"/>
    <w:rsid w:val="002E33FB"/>
    <w:rsid w:val="002E531C"/>
    <w:rsid w:val="00302416"/>
    <w:rsid w:val="00307A74"/>
    <w:rsid w:val="00324194"/>
    <w:rsid w:val="003403AC"/>
    <w:rsid w:val="0035158D"/>
    <w:rsid w:val="00363278"/>
    <w:rsid w:val="003708E7"/>
    <w:rsid w:val="003800A5"/>
    <w:rsid w:val="0038131D"/>
    <w:rsid w:val="003A6FF4"/>
    <w:rsid w:val="003B34A9"/>
    <w:rsid w:val="00415148"/>
    <w:rsid w:val="004D098E"/>
    <w:rsid w:val="005061C1"/>
    <w:rsid w:val="00534335"/>
    <w:rsid w:val="00535952"/>
    <w:rsid w:val="00543A88"/>
    <w:rsid w:val="005441B4"/>
    <w:rsid w:val="0057775E"/>
    <w:rsid w:val="00584F50"/>
    <w:rsid w:val="005B45BC"/>
    <w:rsid w:val="005C0B99"/>
    <w:rsid w:val="005F1C6C"/>
    <w:rsid w:val="005F5BD6"/>
    <w:rsid w:val="00626DEA"/>
    <w:rsid w:val="0063433C"/>
    <w:rsid w:val="0064381F"/>
    <w:rsid w:val="006612CF"/>
    <w:rsid w:val="00670784"/>
    <w:rsid w:val="006A0965"/>
    <w:rsid w:val="007040A2"/>
    <w:rsid w:val="007274C7"/>
    <w:rsid w:val="00730ABC"/>
    <w:rsid w:val="00731350"/>
    <w:rsid w:val="00733B0A"/>
    <w:rsid w:val="007D48D1"/>
    <w:rsid w:val="007F11F3"/>
    <w:rsid w:val="00826F9F"/>
    <w:rsid w:val="00836147"/>
    <w:rsid w:val="0085625F"/>
    <w:rsid w:val="008715B7"/>
    <w:rsid w:val="0087371D"/>
    <w:rsid w:val="00876AEB"/>
    <w:rsid w:val="008C0FB2"/>
    <w:rsid w:val="008C4662"/>
    <w:rsid w:val="008C7B6F"/>
    <w:rsid w:val="009000B8"/>
    <w:rsid w:val="009575F4"/>
    <w:rsid w:val="00985991"/>
    <w:rsid w:val="009A0252"/>
    <w:rsid w:val="009A3FD6"/>
    <w:rsid w:val="009C1ABF"/>
    <w:rsid w:val="009E0D31"/>
    <w:rsid w:val="009F6008"/>
    <w:rsid w:val="00A95A2A"/>
    <w:rsid w:val="00AB2C39"/>
    <w:rsid w:val="00AD3244"/>
    <w:rsid w:val="00AE0838"/>
    <w:rsid w:val="00B55E85"/>
    <w:rsid w:val="00B62F5A"/>
    <w:rsid w:val="00BA119F"/>
    <w:rsid w:val="00C379F0"/>
    <w:rsid w:val="00C56DE2"/>
    <w:rsid w:val="00CA623D"/>
    <w:rsid w:val="00D75296"/>
    <w:rsid w:val="00D84B47"/>
    <w:rsid w:val="00D960C6"/>
    <w:rsid w:val="00DB2008"/>
    <w:rsid w:val="00DC1102"/>
    <w:rsid w:val="00E12784"/>
    <w:rsid w:val="00E179D3"/>
    <w:rsid w:val="00E26412"/>
    <w:rsid w:val="00EA1C0B"/>
    <w:rsid w:val="00EA63EB"/>
    <w:rsid w:val="00EE3E15"/>
    <w:rsid w:val="00EE5DC3"/>
    <w:rsid w:val="00EF565E"/>
    <w:rsid w:val="00F132A0"/>
    <w:rsid w:val="00F768E3"/>
    <w:rsid w:val="00F8070B"/>
    <w:rsid w:val="00F94271"/>
    <w:rsid w:val="00FA77F7"/>
    <w:rsid w:val="00FB4C43"/>
    <w:rsid w:val="00FD08FD"/>
    <w:rsid w:val="00FD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25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25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4F81BD" w:themeColor="accen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625F"/>
    <w:rPr>
      <w:rFonts w:asciiTheme="majorHAnsi" w:eastAsiaTheme="majorEastAsia" w:hAnsiTheme="majorHAnsi" w:cstheme="majorBidi"/>
      <w:bCs/>
      <w:i/>
      <w:color w:val="4F81BD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5625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rsid w:val="0085625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25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24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5D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D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E5D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DC3"/>
    <w:rPr>
      <w:rFonts w:eastAsiaTheme="minorEastAsia"/>
    </w:rPr>
  </w:style>
  <w:style w:type="paragraph" w:styleId="NoSpacing">
    <w:name w:val="No Spacing"/>
    <w:uiPriority w:val="1"/>
    <w:qFormat/>
    <w:rsid w:val="001959A7"/>
    <w:pPr>
      <w:spacing w:after="0" w:line="240" w:lineRule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25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25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4F81BD" w:themeColor="accen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625F"/>
    <w:rPr>
      <w:rFonts w:asciiTheme="majorHAnsi" w:eastAsiaTheme="majorEastAsia" w:hAnsiTheme="majorHAnsi" w:cstheme="majorBidi"/>
      <w:bCs/>
      <w:i/>
      <w:color w:val="4F81BD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5625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rsid w:val="0085625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25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24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5D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D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E5DC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DC3"/>
    <w:rPr>
      <w:rFonts w:eastAsiaTheme="minorEastAsia"/>
    </w:rPr>
  </w:style>
  <w:style w:type="paragraph" w:styleId="NoSpacing">
    <w:name w:val="No Spacing"/>
    <w:uiPriority w:val="1"/>
    <w:qFormat/>
    <w:rsid w:val="001959A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o@eatc-m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8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561C10ABFF84DF3BD8448F86673A4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A1CDF-D9A9-4BBE-9628-C669369A0A8D}"/>
      </w:docPartPr>
      <w:docPartBody>
        <w:p w:rsidR="004B71FC" w:rsidRDefault="0077108E" w:rsidP="0077108E">
          <w:pPr>
            <w:pStyle w:val="C561C10ABFF84DF3BD8448F86673A4D4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6A389257076C41DABFEB00CE690D6A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18C024-9249-48EA-8723-935226EEF0F5}"/>
      </w:docPartPr>
      <w:docPartBody>
        <w:p w:rsidR="004B71FC" w:rsidRDefault="0077108E" w:rsidP="0077108E">
          <w:pPr>
            <w:pStyle w:val="6A389257076C41DABFEB00CE690D6AAC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4DC784FCD0C34CE48717A39E9633F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AC8D6C-7FF3-4E28-807F-83DE55B7D117}"/>
      </w:docPartPr>
      <w:docPartBody>
        <w:p w:rsidR="004B71FC" w:rsidRDefault="0077108E" w:rsidP="0077108E">
          <w:pPr>
            <w:pStyle w:val="4DC784FCD0C34CE48717A39E9633FF51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03DD0577C7C540BEB573A6D4502998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33C71-9808-45B8-BE46-C3C0FBA1CC47}"/>
      </w:docPartPr>
      <w:docPartBody>
        <w:p w:rsidR="004B71FC" w:rsidRDefault="0077108E" w:rsidP="0077108E">
          <w:pPr>
            <w:pStyle w:val="03DD0577C7C540BEB573A6D450299827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C6EDE84ABAD74EF9B19526DFB2444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9A6A48-5EBD-4C7B-8A8D-AA06AAADE6D4}"/>
      </w:docPartPr>
      <w:docPartBody>
        <w:p w:rsidR="004B71FC" w:rsidRDefault="0077108E" w:rsidP="0077108E">
          <w:pPr>
            <w:pStyle w:val="C6EDE84ABAD74EF9B19526DFB2444606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C872D8FC19374B6999A9227E71E301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616D37-CE4E-4EE4-AF11-335FE6CFCF9D}"/>
      </w:docPartPr>
      <w:docPartBody>
        <w:p w:rsidR="004B71FC" w:rsidRDefault="0077108E" w:rsidP="0077108E">
          <w:pPr>
            <w:pStyle w:val="C872D8FC19374B6999A9227E71E301CD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A2D937E6681E4835A8CF572DD2AE7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97B9F-6E17-426B-AEEB-F012B63942AF}"/>
      </w:docPartPr>
      <w:docPartBody>
        <w:p w:rsidR="00266CD8" w:rsidRDefault="00266CD8" w:rsidP="00266CD8">
          <w:pPr>
            <w:pStyle w:val="A2D937E6681E4835A8CF572DD2AE73AB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6CDA2A83F1B7480F93F49CF87D103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F6D76-2C84-4AB0-A53A-24D76EC9AC21}"/>
      </w:docPartPr>
      <w:docPartBody>
        <w:p w:rsidR="00266CD8" w:rsidRDefault="00266CD8" w:rsidP="00266CD8">
          <w:pPr>
            <w:pStyle w:val="6CDA2A83F1B7480F93F49CF87D1033C1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BD11E49129A945C08345E16D20ED9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28852-EC13-4EED-8941-87E313A9A1FF}"/>
      </w:docPartPr>
      <w:docPartBody>
        <w:p w:rsidR="00266CD8" w:rsidRDefault="00266CD8" w:rsidP="00266CD8">
          <w:pPr>
            <w:pStyle w:val="BD11E49129A945C08345E16D20ED9528"/>
          </w:pPr>
          <w:r w:rsidRPr="00BF71F2">
            <w:rPr>
              <w:rStyle w:val="PlaceholderText"/>
            </w:rPr>
            <w:t>Click here to enter text.</w:t>
          </w:r>
        </w:p>
      </w:docPartBody>
    </w:docPart>
    <w:docPart>
      <w:docPartPr>
        <w:name w:val="9CD961B60EAF4575BDF024976A448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ED8B4-841D-4425-91EB-7E3051328DD6}"/>
      </w:docPartPr>
      <w:docPartBody>
        <w:p w:rsidR="00266CD8" w:rsidRDefault="00266CD8" w:rsidP="00266CD8">
          <w:pPr>
            <w:pStyle w:val="9CD961B60EAF4575BDF024976A448435"/>
          </w:pPr>
          <w:r w:rsidRPr="00BF71F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08E"/>
    <w:rsid w:val="0009674B"/>
    <w:rsid w:val="00230D69"/>
    <w:rsid w:val="00266CD8"/>
    <w:rsid w:val="003C445A"/>
    <w:rsid w:val="004B71FC"/>
    <w:rsid w:val="005A45D6"/>
    <w:rsid w:val="0063371C"/>
    <w:rsid w:val="00686EE2"/>
    <w:rsid w:val="0077108E"/>
    <w:rsid w:val="00783B3C"/>
    <w:rsid w:val="007B31B6"/>
    <w:rsid w:val="009B0311"/>
    <w:rsid w:val="009B1F6A"/>
    <w:rsid w:val="00BE3221"/>
    <w:rsid w:val="00CD1831"/>
    <w:rsid w:val="00DB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66CD8"/>
    <w:rPr>
      <w:color w:val="808080"/>
    </w:rPr>
  </w:style>
  <w:style w:type="paragraph" w:customStyle="1" w:styleId="A517EF83A26F401E88ACADC3DA5857D9">
    <w:name w:val="A517EF83A26F401E88ACADC3DA5857D9"/>
    <w:rsid w:val="0077108E"/>
  </w:style>
  <w:style w:type="paragraph" w:customStyle="1" w:styleId="2C7614683FF2452BA9F16436CB6164D2">
    <w:name w:val="2C7614683FF2452BA9F16436CB6164D2"/>
    <w:rsid w:val="0077108E"/>
  </w:style>
  <w:style w:type="paragraph" w:customStyle="1" w:styleId="67056E3C8E7B4BD1B84E5B050EDE13B2">
    <w:name w:val="67056E3C8E7B4BD1B84E5B050EDE13B2"/>
    <w:rsid w:val="0077108E"/>
  </w:style>
  <w:style w:type="paragraph" w:customStyle="1" w:styleId="9A4420541C0445E492AD90732C701707">
    <w:name w:val="9A4420541C0445E492AD90732C701707"/>
    <w:rsid w:val="0077108E"/>
  </w:style>
  <w:style w:type="paragraph" w:customStyle="1" w:styleId="EFB68C80E0104B3083FE6A4F8F398A29">
    <w:name w:val="EFB68C80E0104B3083FE6A4F8F398A29"/>
    <w:rsid w:val="0077108E"/>
  </w:style>
  <w:style w:type="paragraph" w:customStyle="1" w:styleId="C561C10ABFF84DF3BD8448F86673A4D4">
    <w:name w:val="C561C10ABFF84DF3BD8448F86673A4D4"/>
    <w:rsid w:val="0077108E"/>
  </w:style>
  <w:style w:type="paragraph" w:customStyle="1" w:styleId="6A389257076C41DABFEB00CE690D6AAC">
    <w:name w:val="6A389257076C41DABFEB00CE690D6AAC"/>
    <w:rsid w:val="0077108E"/>
  </w:style>
  <w:style w:type="paragraph" w:customStyle="1" w:styleId="E87384266AA24830B6D4A91C1E273C06">
    <w:name w:val="E87384266AA24830B6D4A91C1E273C06"/>
    <w:rsid w:val="0077108E"/>
  </w:style>
  <w:style w:type="paragraph" w:customStyle="1" w:styleId="4DC784FCD0C34CE48717A39E9633FF51">
    <w:name w:val="4DC784FCD0C34CE48717A39E9633FF51"/>
    <w:rsid w:val="0077108E"/>
  </w:style>
  <w:style w:type="paragraph" w:customStyle="1" w:styleId="09C7D518691A444496E3A285076788B6">
    <w:name w:val="09C7D518691A444496E3A285076788B6"/>
    <w:rsid w:val="0077108E"/>
  </w:style>
  <w:style w:type="paragraph" w:customStyle="1" w:styleId="03DD0577C7C540BEB573A6D450299827">
    <w:name w:val="03DD0577C7C540BEB573A6D450299827"/>
    <w:rsid w:val="0077108E"/>
  </w:style>
  <w:style w:type="paragraph" w:customStyle="1" w:styleId="C6EDE84ABAD74EF9B19526DFB2444606">
    <w:name w:val="C6EDE84ABAD74EF9B19526DFB2444606"/>
    <w:rsid w:val="0077108E"/>
  </w:style>
  <w:style w:type="paragraph" w:customStyle="1" w:styleId="D38737EBD3914F219532635A9557D664">
    <w:name w:val="D38737EBD3914F219532635A9557D664"/>
    <w:rsid w:val="0077108E"/>
  </w:style>
  <w:style w:type="paragraph" w:customStyle="1" w:styleId="C872D8FC19374B6999A9227E71E301CD">
    <w:name w:val="C872D8FC19374B6999A9227E71E301CD"/>
    <w:rsid w:val="0077108E"/>
  </w:style>
  <w:style w:type="paragraph" w:customStyle="1" w:styleId="667F0BD3950042F5A4DDE8303B916CC0">
    <w:name w:val="667F0BD3950042F5A4DDE8303B916CC0"/>
    <w:rsid w:val="0077108E"/>
  </w:style>
  <w:style w:type="paragraph" w:customStyle="1" w:styleId="45DCE654463549418171009FCC2D2AB6">
    <w:name w:val="45DCE654463549418171009FCC2D2AB6"/>
    <w:rsid w:val="0077108E"/>
  </w:style>
  <w:style w:type="paragraph" w:customStyle="1" w:styleId="EFD1379DFB9D423386813787099FAFF5">
    <w:name w:val="EFD1379DFB9D423386813787099FAFF5"/>
    <w:rsid w:val="0077108E"/>
  </w:style>
  <w:style w:type="paragraph" w:customStyle="1" w:styleId="43AA51E2DD42461AAF678686DCC8F2FA">
    <w:name w:val="43AA51E2DD42461AAF678686DCC8F2FA"/>
    <w:rsid w:val="0077108E"/>
  </w:style>
  <w:style w:type="paragraph" w:customStyle="1" w:styleId="2BE91A67DFAB4E969B4C59ABE005C02E">
    <w:name w:val="2BE91A67DFAB4E969B4C59ABE005C02E"/>
    <w:rsid w:val="003C445A"/>
  </w:style>
  <w:style w:type="paragraph" w:customStyle="1" w:styleId="E05C96B2BD894750B82C26338EC95BC7">
    <w:name w:val="E05C96B2BD894750B82C26338EC95BC7"/>
    <w:rsid w:val="003C445A"/>
  </w:style>
  <w:style w:type="paragraph" w:customStyle="1" w:styleId="2C773349888947BFA0898DD6A63E69E3">
    <w:name w:val="2C773349888947BFA0898DD6A63E69E3"/>
    <w:rsid w:val="003C445A"/>
  </w:style>
  <w:style w:type="paragraph" w:customStyle="1" w:styleId="5702EB68F17144C4886A5CE6018ED71B">
    <w:name w:val="5702EB68F17144C4886A5CE6018ED71B"/>
    <w:rsid w:val="003C445A"/>
  </w:style>
  <w:style w:type="paragraph" w:customStyle="1" w:styleId="A2D937E6681E4835A8CF572DD2AE73AB">
    <w:name w:val="A2D937E6681E4835A8CF572DD2AE73AB"/>
    <w:rsid w:val="00266CD8"/>
    <w:rPr>
      <w:lang w:val="nl-NL" w:eastAsia="nl-NL"/>
    </w:rPr>
  </w:style>
  <w:style w:type="paragraph" w:customStyle="1" w:styleId="6CDA2A83F1B7480F93F49CF87D1033C1">
    <w:name w:val="6CDA2A83F1B7480F93F49CF87D1033C1"/>
    <w:rsid w:val="00266CD8"/>
    <w:rPr>
      <w:lang w:val="nl-NL" w:eastAsia="nl-NL"/>
    </w:rPr>
  </w:style>
  <w:style w:type="paragraph" w:customStyle="1" w:styleId="4038AE6D924F4AF698B48DD33583FF49">
    <w:name w:val="4038AE6D924F4AF698B48DD33583FF49"/>
    <w:rsid w:val="00266CD8"/>
    <w:rPr>
      <w:lang w:val="nl-NL" w:eastAsia="nl-NL"/>
    </w:rPr>
  </w:style>
  <w:style w:type="paragraph" w:customStyle="1" w:styleId="E764B204907B465ABB98EC9CD6597CC4">
    <w:name w:val="E764B204907B465ABB98EC9CD6597CC4"/>
    <w:rsid w:val="00266CD8"/>
    <w:rPr>
      <w:lang w:val="nl-NL" w:eastAsia="nl-NL"/>
    </w:rPr>
  </w:style>
  <w:style w:type="paragraph" w:customStyle="1" w:styleId="92C992D714D94CBDAED807FC61215D60">
    <w:name w:val="92C992D714D94CBDAED807FC61215D60"/>
    <w:rsid w:val="00266CD8"/>
    <w:rPr>
      <w:lang w:val="nl-NL" w:eastAsia="nl-NL"/>
    </w:rPr>
  </w:style>
  <w:style w:type="paragraph" w:customStyle="1" w:styleId="BD11E49129A945C08345E16D20ED9528">
    <w:name w:val="BD11E49129A945C08345E16D20ED9528"/>
    <w:rsid w:val="00266CD8"/>
    <w:rPr>
      <w:lang w:val="nl-NL" w:eastAsia="nl-NL"/>
    </w:rPr>
  </w:style>
  <w:style w:type="paragraph" w:customStyle="1" w:styleId="9CD961B60EAF4575BDF024976A448435">
    <w:name w:val="9CD961B60EAF4575BDF024976A448435"/>
    <w:rsid w:val="00266CD8"/>
    <w:rPr>
      <w:lang w:val="nl-NL" w:eastAsia="nl-N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66CD8"/>
    <w:rPr>
      <w:color w:val="808080"/>
    </w:rPr>
  </w:style>
  <w:style w:type="paragraph" w:customStyle="1" w:styleId="A517EF83A26F401E88ACADC3DA5857D9">
    <w:name w:val="A517EF83A26F401E88ACADC3DA5857D9"/>
    <w:rsid w:val="0077108E"/>
  </w:style>
  <w:style w:type="paragraph" w:customStyle="1" w:styleId="2C7614683FF2452BA9F16436CB6164D2">
    <w:name w:val="2C7614683FF2452BA9F16436CB6164D2"/>
    <w:rsid w:val="0077108E"/>
  </w:style>
  <w:style w:type="paragraph" w:customStyle="1" w:styleId="67056E3C8E7B4BD1B84E5B050EDE13B2">
    <w:name w:val="67056E3C8E7B4BD1B84E5B050EDE13B2"/>
    <w:rsid w:val="0077108E"/>
  </w:style>
  <w:style w:type="paragraph" w:customStyle="1" w:styleId="9A4420541C0445E492AD90732C701707">
    <w:name w:val="9A4420541C0445E492AD90732C701707"/>
    <w:rsid w:val="0077108E"/>
  </w:style>
  <w:style w:type="paragraph" w:customStyle="1" w:styleId="EFB68C80E0104B3083FE6A4F8F398A29">
    <w:name w:val="EFB68C80E0104B3083FE6A4F8F398A29"/>
    <w:rsid w:val="0077108E"/>
  </w:style>
  <w:style w:type="paragraph" w:customStyle="1" w:styleId="C561C10ABFF84DF3BD8448F86673A4D4">
    <w:name w:val="C561C10ABFF84DF3BD8448F86673A4D4"/>
    <w:rsid w:val="0077108E"/>
  </w:style>
  <w:style w:type="paragraph" w:customStyle="1" w:styleId="6A389257076C41DABFEB00CE690D6AAC">
    <w:name w:val="6A389257076C41DABFEB00CE690D6AAC"/>
    <w:rsid w:val="0077108E"/>
  </w:style>
  <w:style w:type="paragraph" w:customStyle="1" w:styleId="E87384266AA24830B6D4A91C1E273C06">
    <w:name w:val="E87384266AA24830B6D4A91C1E273C06"/>
    <w:rsid w:val="0077108E"/>
  </w:style>
  <w:style w:type="paragraph" w:customStyle="1" w:styleId="4DC784FCD0C34CE48717A39E9633FF51">
    <w:name w:val="4DC784FCD0C34CE48717A39E9633FF51"/>
    <w:rsid w:val="0077108E"/>
  </w:style>
  <w:style w:type="paragraph" w:customStyle="1" w:styleId="09C7D518691A444496E3A285076788B6">
    <w:name w:val="09C7D518691A444496E3A285076788B6"/>
    <w:rsid w:val="0077108E"/>
  </w:style>
  <w:style w:type="paragraph" w:customStyle="1" w:styleId="03DD0577C7C540BEB573A6D450299827">
    <w:name w:val="03DD0577C7C540BEB573A6D450299827"/>
    <w:rsid w:val="0077108E"/>
  </w:style>
  <w:style w:type="paragraph" w:customStyle="1" w:styleId="C6EDE84ABAD74EF9B19526DFB2444606">
    <w:name w:val="C6EDE84ABAD74EF9B19526DFB2444606"/>
    <w:rsid w:val="0077108E"/>
  </w:style>
  <w:style w:type="paragraph" w:customStyle="1" w:styleId="D38737EBD3914F219532635A9557D664">
    <w:name w:val="D38737EBD3914F219532635A9557D664"/>
    <w:rsid w:val="0077108E"/>
  </w:style>
  <w:style w:type="paragraph" w:customStyle="1" w:styleId="C872D8FC19374B6999A9227E71E301CD">
    <w:name w:val="C872D8FC19374B6999A9227E71E301CD"/>
    <w:rsid w:val="0077108E"/>
  </w:style>
  <w:style w:type="paragraph" w:customStyle="1" w:styleId="667F0BD3950042F5A4DDE8303B916CC0">
    <w:name w:val="667F0BD3950042F5A4DDE8303B916CC0"/>
    <w:rsid w:val="0077108E"/>
  </w:style>
  <w:style w:type="paragraph" w:customStyle="1" w:styleId="45DCE654463549418171009FCC2D2AB6">
    <w:name w:val="45DCE654463549418171009FCC2D2AB6"/>
    <w:rsid w:val="0077108E"/>
  </w:style>
  <w:style w:type="paragraph" w:customStyle="1" w:styleId="EFD1379DFB9D423386813787099FAFF5">
    <w:name w:val="EFD1379DFB9D423386813787099FAFF5"/>
    <w:rsid w:val="0077108E"/>
  </w:style>
  <w:style w:type="paragraph" w:customStyle="1" w:styleId="43AA51E2DD42461AAF678686DCC8F2FA">
    <w:name w:val="43AA51E2DD42461AAF678686DCC8F2FA"/>
    <w:rsid w:val="0077108E"/>
  </w:style>
  <w:style w:type="paragraph" w:customStyle="1" w:styleId="2BE91A67DFAB4E969B4C59ABE005C02E">
    <w:name w:val="2BE91A67DFAB4E969B4C59ABE005C02E"/>
    <w:rsid w:val="003C445A"/>
  </w:style>
  <w:style w:type="paragraph" w:customStyle="1" w:styleId="E05C96B2BD894750B82C26338EC95BC7">
    <w:name w:val="E05C96B2BD894750B82C26338EC95BC7"/>
    <w:rsid w:val="003C445A"/>
  </w:style>
  <w:style w:type="paragraph" w:customStyle="1" w:styleId="2C773349888947BFA0898DD6A63E69E3">
    <w:name w:val="2C773349888947BFA0898DD6A63E69E3"/>
    <w:rsid w:val="003C445A"/>
  </w:style>
  <w:style w:type="paragraph" w:customStyle="1" w:styleId="5702EB68F17144C4886A5CE6018ED71B">
    <w:name w:val="5702EB68F17144C4886A5CE6018ED71B"/>
    <w:rsid w:val="003C445A"/>
  </w:style>
  <w:style w:type="paragraph" w:customStyle="1" w:styleId="A2D937E6681E4835A8CF572DD2AE73AB">
    <w:name w:val="A2D937E6681E4835A8CF572DD2AE73AB"/>
    <w:rsid w:val="00266CD8"/>
    <w:rPr>
      <w:lang w:val="nl-NL" w:eastAsia="nl-NL"/>
    </w:rPr>
  </w:style>
  <w:style w:type="paragraph" w:customStyle="1" w:styleId="6CDA2A83F1B7480F93F49CF87D1033C1">
    <w:name w:val="6CDA2A83F1B7480F93F49CF87D1033C1"/>
    <w:rsid w:val="00266CD8"/>
    <w:rPr>
      <w:lang w:val="nl-NL" w:eastAsia="nl-NL"/>
    </w:rPr>
  </w:style>
  <w:style w:type="paragraph" w:customStyle="1" w:styleId="4038AE6D924F4AF698B48DD33583FF49">
    <w:name w:val="4038AE6D924F4AF698B48DD33583FF49"/>
    <w:rsid w:val="00266CD8"/>
    <w:rPr>
      <w:lang w:val="nl-NL" w:eastAsia="nl-NL"/>
    </w:rPr>
  </w:style>
  <w:style w:type="paragraph" w:customStyle="1" w:styleId="E764B204907B465ABB98EC9CD6597CC4">
    <w:name w:val="E764B204907B465ABB98EC9CD6597CC4"/>
    <w:rsid w:val="00266CD8"/>
    <w:rPr>
      <w:lang w:val="nl-NL" w:eastAsia="nl-NL"/>
    </w:rPr>
  </w:style>
  <w:style w:type="paragraph" w:customStyle="1" w:styleId="92C992D714D94CBDAED807FC61215D60">
    <w:name w:val="92C992D714D94CBDAED807FC61215D60"/>
    <w:rsid w:val="00266CD8"/>
    <w:rPr>
      <w:lang w:val="nl-NL" w:eastAsia="nl-NL"/>
    </w:rPr>
  </w:style>
  <w:style w:type="paragraph" w:customStyle="1" w:styleId="BD11E49129A945C08345E16D20ED9528">
    <w:name w:val="BD11E49129A945C08345E16D20ED9528"/>
    <w:rsid w:val="00266CD8"/>
    <w:rPr>
      <w:lang w:val="nl-NL" w:eastAsia="nl-NL"/>
    </w:rPr>
  </w:style>
  <w:style w:type="paragraph" w:customStyle="1" w:styleId="9CD961B60EAF4575BDF024976A448435">
    <w:name w:val="9CD961B60EAF4575BDF024976A448435"/>
    <w:rsid w:val="00266CD8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C8248-D516-4090-B3CE-271DD3C54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C6C8A054</Template>
  <TotalTime>0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Ministerie van Defensie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Maessen, J, EATC/Public Affairs Office</dc:creator>
  <cp:lastModifiedBy>Maessen, J, EATC/Public Affairs Office</cp:lastModifiedBy>
  <cp:revision>11</cp:revision>
  <cp:lastPrinted>2019-02-21T08:07:00Z</cp:lastPrinted>
  <dcterms:created xsi:type="dcterms:W3CDTF">2019-02-11T10:49:00Z</dcterms:created>
  <dcterms:modified xsi:type="dcterms:W3CDTF">2019-02-21T08:28:00Z</dcterms:modified>
</cp:coreProperties>
</file>